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4F4E41" w14:textId="3D0310FF" w:rsidR="00DF40FE" w:rsidRPr="00DF40FE" w:rsidRDefault="00DF40FE" w:rsidP="00DF40FE">
      <w:pPr>
        <w:pBdr>
          <w:bottom w:val="single" w:sz="4" w:space="1" w:color="auto"/>
        </w:pBdr>
        <w:rPr>
          <w:b/>
          <w:bCs/>
          <w:sz w:val="28"/>
          <w:szCs w:val="28"/>
        </w:rPr>
      </w:pPr>
      <w:bookmarkStart w:id="0" w:name="OLE_LINK1"/>
      <w:r>
        <w:rPr>
          <w:b/>
          <w:bCs/>
          <w:sz w:val="28"/>
          <w:szCs w:val="28"/>
        </w:rPr>
        <w:t>I</w:t>
      </w:r>
      <w:r w:rsidRPr="00DF40FE">
        <w:rPr>
          <w:b/>
          <w:bCs/>
          <w:sz w:val="28"/>
          <w:szCs w:val="28"/>
        </w:rPr>
        <w:t xml:space="preserve">ntroduction: </w:t>
      </w:r>
    </w:p>
    <w:p w14:paraId="7C79DACB" w14:textId="77777777" w:rsidR="00DF40FE" w:rsidRPr="00DF40FE" w:rsidRDefault="00DF40FE" w:rsidP="00DF40FE">
      <w:pPr>
        <w:rPr>
          <w:sz w:val="28"/>
          <w:szCs w:val="28"/>
        </w:rPr>
      </w:pPr>
    </w:p>
    <w:p w14:paraId="154B35F9" w14:textId="00790C4A" w:rsidR="00DF40FE" w:rsidRPr="00844E28" w:rsidRDefault="009D1D05" w:rsidP="009D1D05">
      <w:pPr>
        <w:rPr>
          <w:rFonts w:ascii="Times New Roman" w:hAnsi="Times New Roman" w:cs="Times New Roman"/>
          <w:sz w:val="28"/>
          <w:szCs w:val="28"/>
        </w:rPr>
      </w:pPr>
      <w:r w:rsidRPr="00844E28">
        <w:rPr>
          <w:rFonts w:ascii="Times New Roman" w:hAnsi="Times New Roman" w:cs="Times New Roman"/>
          <w:sz w:val="28"/>
          <w:szCs w:val="28"/>
        </w:rPr>
        <w:t xml:space="preserve">In the previous sermon we learned that marriage originated with God, and therefore it is God, not man or government that defines marriage. In this sermon we learn that God assigned roles and responsibilities within the marriage and family unit.  Husbands, wives, and children will all stand accountable before God for how they fulfilled their responsibilities and how they functioned within the family.  </w:t>
      </w:r>
      <w:r w:rsidR="00AF3809" w:rsidRPr="00844E28">
        <w:rPr>
          <w:rFonts w:ascii="Times New Roman" w:hAnsi="Times New Roman" w:cs="Times New Roman"/>
          <w:sz w:val="28"/>
          <w:szCs w:val="28"/>
        </w:rPr>
        <w:t>Romans 14:12 says: “So then every one of us shall give account of himself to God</w:t>
      </w:r>
      <w:r w:rsidR="00844E28" w:rsidRPr="00844E28">
        <w:rPr>
          <w:rFonts w:ascii="Times New Roman" w:hAnsi="Times New Roman" w:cs="Times New Roman"/>
          <w:sz w:val="28"/>
          <w:szCs w:val="28"/>
        </w:rPr>
        <w:t>”; And</w:t>
      </w:r>
      <w:r w:rsidR="00AF3809" w:rsidRPr="00844E28">
        <w:rPr>
          <w:rFonts w:ascii="Times New Roman" w:hAnsi="Times New Roman" w:cs="Times New Roman"/>
          <w:sz w:val="28"/>
          <w:szCs w:val="28"/>
        </w:rPr>
        <w:t xml:space="preserve"> 2 Corinthians 5:10 says: “For we must all appear before the judgment seat of Christ.”  This truth motivates us to prepare for that day by learning what God requires of Husbands. God will not judge us according to so</w:t>
      </w:r>
      <w:r w:rsidR="00844E28">
        <w:rPr>
          <w:rFonts w:ascii="Times New Roman" w:hAnsi="Times New Roman" w:cs="Times New Roman"/>
          <w:sz w:val="28"/>
          <w:szCs w:val="28"/>
        </w:rPr>
        <w:t>cial/cultural</w:t>
      </w:r>
      <w:r w:rsidR="00AF3809" w:rsidRPr="00844E28">
        <w:rPr>
          <w:rFonts w:ascii="Times New Roman" w:hAnsi="Times New Roman" w:cs="Times New Roman"/>
          <w:sz w:val="28"/>
          <w:szCs w:val="28"/>
        </w:rPr>
        <w:t xml:space="preserve"> standards, or family traditions. </w:t>
      </w:r>
      <w:r w:rsidR="00844E28" w:rsidRPr="00844E28">
        <w:rPr>
          <w:rFonts w:ascii="Times New Roman" w:hAnsi="Times New Roman" w:cs="Times New Roman"/>
          <w:sz w:val="28"/>
          <w:szCs w:val="28"/>
        </w:rPr>
        <w:t>Scripture will be the only standard we are judged by.</w:t>
      </w:r>
    </w:p>
    <w:p w14:paraId="3AAFB55E" w14:textId="77777777" w:rsidR="00844E28" w:rsidRDefault="00844E28" w:rsidP="009D1D05">
      <w:pPr>
        <w:rPr>
          <w:sz w:val="28"/>
          <w:szCs w:val="28"/>
        </w:rPr>
      </w:pPr>
    </w:p>
    <w:p w14:paraId="5CD49488" w14:textId="77777777" w:rsidR="00844E28" w:rsidRDefault="00844E28" w:rsidP="00844E28">
      <w:pPr>
        <w:rPr>
          <w:sz w:val="28"/>
          <w:szCs w:val="28"/>
        </w:rPr>
      </w:pPr>
      <w:r w:rsidRPr="00844E28">
        <w:rPr>
          <w:sz w:val="28"/>
          <w:szCs w:val="28"/>
        </w:rPr>
        <w:t>It is important for every member of the family to understand both their own biblical responsibilities and the responsibilities of others. When those roles are understood, families are better equipped to promote righteous living and to support one another in fulfilling the roles God has given.</w:t>
      </w:r>
    </w:p>
    <w:p w14:paraId="1C83707A" w14:textId="54E8924B" w:rsidR="003B0BD7" w:rsidRPr="00844E28" w:rsidRDefault="003B0BD7" w:rsidP="00844E28">
      <w:pPr>
        <w:rPr>
          <w:sz w:val="28"/>
          <w:szCs w:val="28"/>
        </w:rPr>
      </w:pPr>
      <w:r>
        <w:rPr>
          <w:sz w:val="28"/>
          <w:szCs w:val="28"/>
        </w:rPr>
        <w:t>________________________________________________________________________________________________________________________________________________________________________________________________________________________</w:t>
      </w:r>
    </w:p>
    <w:p w14:paraId="6816F671" w14:textId="77777777" w:rsidR="00844E28" w:rsidRDefault="00844E28" w:rsidP="009D1D05">
      <w:pPr>
        <w:rPr>
          <w:sz w:val="28"/>
          <w:szCs w:val="28"/>
        </w:rPr>
      </w:pPr>
    </w:p>
    <w:p w14:paraId="766C7F57" w14:textId="6BC4B7C8" w:rsidR="00844E28" w:rsidRPr="00844E28" w:rsidRDefault="00844E28" w:rsidP="00844E28">
      <w:pPr>
        <w:shd w:val="clear" w:color="auto" w:fill="D9D9D9" w:themeFill="background1" w:themeFillShade="D9"/>
        <w:rPr>
          <w:b/>
          <w:bCs/>
          <w:sz w:val="28"/>
          <w:szCs w:val="28"/>
        </w:rPr>
      </w:pPr>
      <w:r w:rsidRPr="00844E28">
        <w:rPr>
          <w:b/>
          <w:bCs/>
          <w:sz w:val="28"/>
          <w:szCs w:val="28"/>
        </w:rPr>
        <w:t>The Husband I</w:t>
      </w:r>
      <w:r w:rsidR="00040EB7">
        <w:rPr>
          <w:b/>
          <w:bCs/>
          <w:sz w:val="28"/>
          <w:szCs w:val="28"/>
        </w:rPr>
        <w:t>s Given the Highest Level of Accountability</w:t>
      </w:r>
    </w:p>
    <w:p w14:paraId="5927591D" w14:textId="77777777" w:rsidR="00040EB7" w:rsidRPr="00040EB7" w:rsidRDefault="00040EB7" w:rsidP="00040EB7">
      <w:pPr>
        <w:rPr>
          <w:sz w:val="28"/>
          <w:szCs w:val="28"/>
        </w:rPr>
      </w:pPr>
    </w:p>
    <w:p w14:paraId="40BE0EBD" w14:textId="6FCB2474" w:rsidR="00A71838" w:rsidRPr="00A71838" w:rsidRDefault="00B836EF" w:rsidP="00A71838">
      <w:pPr>
        <w:rPr>
          <w:sz w:val="28"/>
          <w:szCs w:val="28"/>
        </w:rPr>
      </w:pPr>
      <w:r w:rsidRPr="00B836EF">
        <w:rPr>
          <w:sz w:val="28"/>
          <w:szCs w:val="28"/>
        </w:rPr>
        <w:t>When God established the family, He placed the highest level of responsibility on the husband.</w:t>
      </w:r>
      <w:r w:rsidR="00A71838">
        <w:rPr>
          <w:sz w:val="28"/>
          <w:szCs w:val="28"/>
        </w:rPr>
        <w:t xml:space="preserve"> </w:t>
      </w:r>
      <w:r w:rsidR="00A71838" w:rsidRPr="00A71838">
        <w:rPr>
          <w:sz w:val="28"/>
          <w:szCs w:val="28"/>
        </w:rPr>
        <w:t>Before there was a family, God placed man in a position of responsibility within creation. In Genesis 2, God created Adam and placed him in the Garden of Eden to work it and keep it. God gave Adam responsibility to care for what He had made and to live in obedience to His command. At this point, Adam answered to God for his own obedience.</w:t>
      </w:r>
    </w:p>
    <w:p w14:paraId="6AE84091" w14:textId="77777777" w:rsidR="00E16103" w:rsidRPr="00E16103" w:rsidRDefault="00E16103" w:rsidP="00E16103">
      <w:pPr>
        <w:rPr>
          <w:sz w:val="28"/>
          <w:szCs w:val="28"/>
        </w:rPr>
      </w:pPr>
      <w:r w:rsidRPr="00E16103">
        <w:rPr>
          <w:sz w:val="28"/>
          <w:szCs w:val="28"/>
        </w:rPr>
        <w:t>God then gave Adam authority within creation and required him to name the animals. In Scripture, naming reflects authority that carries responsibility. God names what He rules over. Parents name their children because they are responsible for them. In the same way, God required Adam to name the animals, showing that Adam had been entrusted with authority within creation and would answer to God for how he fulfilled that role.</w:t>
      </w:r>
    </w:p>
    <w:p w14:paraId="75828C58" w14:textId="77777777" w:rsidR="00E16103" w:rsidRPr="00E16103" w:rsidRDefault="00E16103" w:rsidP="00E16103">
      <w:pPr>
        <w:rPr>
          <w:sz w:val="28"/>
          <w:szCs w:val="28"/>
        </w:rPr>
      </w:pPr>
      <w:r w:rsidRPr="00E16103">
        <w:rPr>
          <w:sz w:val="28"/>
          <w:szCs w:val="28"/>
        </w:rPr>
        <w:t xml:space="preserve">After establishing Adam’s responsibility within creation, God then formed Eve and created the family. Eve was brought to Adam as his wife, and Adam named her. This followed the same pattern. Responsibility and authority were now extended from </w:t>
      </w:r>
      <w:r w:rsidRPr="00E16103">
        <w:rPr>
          <w:sz w:val="28"/>
          <w:szCs w:val="28"/>
        </w:rPr>
        <w:lastRenderedPageBreak/>
        <w:t>creation to the family. What God entrusted to Adam increased, and so did Adam’s responsibility.</w:t>
      </w:r>
    </w:p>
    <w:p w14:paraId="51645554" w14:textId="77777777" w:rsidR="00E16103" w:rsidRDefault="00E16103" w:rsidP="00E16103">
      <w:pPr>
        <w:rPr>
          <w:sz w:val="28"/>
          <w:szCs w:val="28"/>
        </w:rPr>
      </w:pPr>
      <w:r w:rsidRPr="00E16103">
        <w:rPr>
          <w:sz w:val="28"/>
          <w:szCs w:val="28"/>
        </w:rPr>
        <w:t>With the creation of the family, Adam was no longer responsible only for himself. He was now responsible for his family. Before the family was formed, God commanded Adam not to eat from the tree of the knowledge of good and evil and warned that disobedience would bring death. After the family was formed, Adam was responsible to teach that command to his family and to guard them from disobedience.</w:t>
      </w:r>
    </w:p>
    <w:p w14:paraId="73851437" w14:textId="77CFFBC9" w:rsidR="003B0BD7" w:rsidRPr="00E16103" w:rsidRDefault="003B0BD7" w:rsidP="00E16103">
      <w:pPr>
        <w:rPr>
          <w:sz w:val="28"/>
          <w:szCs w:val="28"/>
        </w:rPr>
      </w:pPr>
      <w:r>
        <w:rPr>
          <w:sz w:val="28"/>
          <w:szCs w:val="28"/>
        </w:rPr>
        <w:t>________________________________________________________________________________________________________________________________________________________________________________________________________________________</w:t>
      </w:r>
    </w:p>
    <w:p w14:paraId="0D19F4D1" w14:textId="77777777" w:rsidR="00DF40FE" w:rsidRDefault="00DF40FE">
      <w:pPr>
        <w:rPr>
          <w:sz w:val="28"/>
          <w:szCs w:val="28"/>
        </w:rPr>
      </w:pPr>
    </w:p>
    <w:p w14:paraId="5C057C04" w14:textId="2C6F727A" w:rsidR="00490557" w:rsidRPr="00490557" w:rsidRDefault="00490557" w:rsidP="00490557">
      <w:pPr>
        <w:shd w:val="clear" w:color="auto" w:fill="D9D9D9" w:themeFill="background1" w:themeFillShade="D9"/>
        <w:rPr>
          <w:b/>
          <w:bCs/>
          <w:sz w:val="28"/>
          <w:szCs w:val="28"/>
        </w:rPr>
      </w:pPr>
      <w:r>
        <w:rPr>
          <w:b/>
          <w:bCs/>
          <w:sz w:val="28"/>
          <w:szCs w:val="28"/>
        </w:rPr>
        <w:t xml:space="preserve">Adam Was Called </w:t>
      </w:r>
      <w:proofErr w:type="gramStart"/>
      <w:r>
        <w:rPr>
          <w:b/>
          <w:bCs/>
          <w:sz w:val="28"/>
          <w:szCs w:val="28"/>
        </w:rPr>
        <w:t>To</w:t>
      </w:r>
      <w:proofErr w:type="gramEnd"/>
      <w:r>
        <w:rPr>
          <w:b/>
          <w:bCs/>
          <w:sz w:val="28"/>
          <w:szCs w:val="28"/>
        </w:rPr>
        <w:t xml:space="preserve"> Judgement First</w:t>
      </w:r>
    </w:p>
    <w:p w14:paraId="5973868F" w14:textId="77777777" w:rsidR="00490557" w:rsidRPr="00490557" w:rsidRDefault="00490557" w:rsidP="00490557">
      <w:pPr>
        <w:rPr>
          <w:sz w:val="28"/>
          <w:szCs w:val="28"/>
        </w:rPr>
      </w:pPr>
    </w:p>
    <w:p w14:paraId="3FFE0560" w14:textId="77777777" w:rsidR="00490557" w:rsidRPr="00490557" w:rsidRDefault="00490557" w:rsidP="00490557">
      <w:pPr>
        <w:rPr>
          <w:sz w:val="28"/>
          <w:szCs w:val="28"/>
        </w:rPr>
      </w:pPr>
      <w:r w:rsidRPr="00490557">
        <w:rPr>
          <w:sz w:val="28"/>
          <w:szCs w:val="28"/>
        </w:rPr>
        <w:t>Next, we see that when Adam and Eve sinned, although Eve sinned first, God called Adam to answer for it first. Genesis 3:9 says, “And the LORD God called unto Adam, and said unto him, Where art thou?” God required Adam to step forward.</w:t>
      </w:r>
    </w:p>
    <w:p w14:paraId="0F20FD28" w14:textId="77777777" w:rsidR="00490557" w:rsidRPr="00490557" w:rsidRDefault="00490557" w:rsidP="00490557">
      <w:pPr>
        <w:rPr>
          <w:sz w:val="28"/>
          <w:szCs w:val="28"/>
        </w:rPr>
      </w:pPr>
    </w:p>
    <w:p w14:paraId="7F9CB3BB" w14:textId="77777777" w:rsidR="00490557" w:rsidRPr="00490557" w:rsidRDefault="00490557" w:rsidP="00490557">
      <w:pPr>
        <w:rPr>
          <w:sz w:val="28"/>
          <w:szCs w:val="28"/>
        </w:rPr>
      </w:pPr>
      <w:r w:rsidRPr="00490557">
        <w:rPr>
          <w:sz w:val="28"/>
          <w:szCs w:val="28"/>
        </w:rPr>
        <w:t>God then questioned Adam first. God asked Adam where he was, what he had done, and whether he had eaten from the tree He commanded him not to eat from. Adam was required to answer for his disobedience and for what had happened within the family. Only after God questioned Adam did He turn His attention to Eve.</w:t>
      </w:r>
    </w:p>
    <w:p w14:paraId="39A802B9" w14:textId="77777777" w:rsidR="00490557" w:rsidRPr="00490557" w:rsidRDefault="00490557" w:rsidP="00490557">
      <w:pPr>
        <w:rPr>
          <w:sz w:val="28"/>
          <w:szCs w:val="28"/>
        </w:rPr>
      </w:pPr>
    </w:p>
    <w:p w14:paraId="7D7D3B5C" w14:textId="014DD8A2" w:rsidR="00490557" w:rsidRPr="00490557" w:rsidRDefault="00490557" w:rsidP="00490557">
      <w:pPr>
        <w:rPr>
          <w:sz w:val="28"/>
          <w:szCs w:val="28"/>
        </w:rPr>
      </w:pPr>
      <w:r w:rsidRPr="00490557">
        <w:rPr>
          <w:sz w:val="28"/>
          <w:szCs w:val="28"/>
        </w:rPr>
        <w:t xml:space="preserve">This shows how God prioritizes responsibility. Adam had been given the </w:t>
      </w:r>
      <w:proofErr w:type="gramStart"/>
      <w:r w:rsidRPr="00490557">
        <w:rPr>
          <w:sz w:val="28"/>
          <w:szCs w:val="28"/>
        </w:rPr>
        <w:t>command</w:t>
      </w:r>
      <w:proofErr w:type="gramEnd"/>
      <w:r w:rsidR="00997E36">
        <w:rPr>
          <w:sz w:val="28"/>
          <w:szCs w:val="28"/>
        </w:rPr>
        <w:t xml:space="preserve"> and he </w:t>
      </w:r>
      <w:r w:rsidRPr="00490557">
        <w:rPr>
          <w:sz w:val="28"/>
          <w:szCs w:val="28"/>
        </w:rPr>
        <w:t>had been responsible to teach that command to his family</w:t>
      </w:r>
      <w:r w:rsidR="00997E36">
        <w:rPr>
          <w:sz w:val="28"/>
          <w:szCs w:val="28"/>
        </w:rPr>
        <w:t xml:space="preserve">. He was responsible </w:t>
      </w:r>
      <w:r w:rsidRPr="00490557">
        <w:rPr>
          <w:sz w:val="28"/>
          <w:szCs w:val="28"/>
        </w:rPr>
        <w:t xml:space="preserve">to guard </w:t>
      </w:r>
      <w:r w:rsidR="00997E36">
        <w:rPr>
          <w:sz w:val="28"/>
          <w:szCs w:val="28"/>
        </w:rPr>
        <w:t>his family</w:t>
      </w:r>
      <w:r w:rsidRPr="00490557">
        <w:rPr>
          <w:sz w:val="28"/>
          <w:szCs w:val="28"/>
        </w:rPr>
        <w:t xml:space="preserve"> from disobedience. Because of that responsibility, God required Adam to answer first and questioned him first.</w:t>
      </w:r>
      <w:r w:rsidR="003B0BD7" w:rsidRPr="003B0BD7">
        <w:rPr>
          <w:sz w:val="28"/>
          <w:szCs w:val="28"/>
        </w:rPr>
        <w:t xml:space="preserve"> </w:t>
      </w:r>
      <w:r w:rsidR="003B0BD7">
        <w:rPr>
          <w:sz w:val="28"/>
          <w:szCs w:val="28"/>
        </w:rPr>
        <w:t>________________________________________________________________________________________________________________________________________________________________________________________________________________________</w:t>
      </w:r>
    </w:p>
    <w:p w14:paraId="0820BCA4" w14:textId="77777777" w:rsidR="00490557" w:rsidRDefault="00490557">
      <w:pPr>
        <w:rPr>
          <w:sz w:val="28"/>
          <w:szCs w:val="28"/>
        </w:rPr>
      </w:pPr>
    </w:p>
    <w:p w14:paraId="30DB6759" w14:textId="77777777" w:rsidR="00997E36" w:rsidRPr="00997E36" w:rsidRDefault="00997E36" w:rsidP="00997E36">
      <w:pPr>
        <w:shd w:val="clear" w:color="auto" w:fill="D9D9D9" w:themeFill="background1" w:themeFillShade="D9"/>
        <w:rPr>
          <w:b/>
          <w:bCs/>
          <w:sz w:val="28"/>
          <w:szCs w:val="28"/>
        </w:rPr>
      </w:pPr>
      <w:r w:rsidRPr="00997E36">
        <w:rPr>
          <w:b/>
          <w:bCs/>
          <w:sz w:val="28"/>
          <w:szCs w:val="28"/>
        </w:rPr>
        <w:t>The Husband Is Responsible to Lead His Family in Obedience to God</w:t>
      </w:r>
    </w:p>
    <w:p w14:paraId="6C188059" w14:textId="77777777" w:rsidR="00997E36" w:rsidRPr="00997E36" w:rsidRDefault="00997E36" w:rsidP="00997E36">
      <w:pPr>
        <w:rPr>
          <w:sz w:val="28"/>
          <w:szCs w:val="28"/>
        </w:rPr>
      </w:pPr>
    </w:p>
    <w:p w14:paraId="0300B558" w14:textId="77777777" w:rsidR="00997E36" w:rsidRPr="00997E36" w:rsidRDefault="00997E36" w:rsidP="00997E36">
      <w:pPr>
        <w:rPr>
          <w:sz w:val="28"/>
          <w:szCs w:val="28"/>
        </w:rPr>
      </w:pPr>
      <w:r w:rsidRPr="00997E36">
        <w:rPr>
          <w:sz w:val="28"/>
          <w:szCs w:val="28"/>
        </w:rPr>
        <w:t>After establishing that the husband bears the highest level of responsibility, Scripture teaches what that responsibility involves. God expects the husband to lead his family in obedience to Him.</w:t>
      </w:r>
    </w:p>
    <w:p w14:paraId="4D39B0BB" w14:textId="77777777" w:rsidR="00997E36" w:rsidRPr="00997E36" w:rsidRDefault="00997E36" w:rsidP="00997E36">
      <w:pPr>
        <w:rPr>
          <w:sz w:val="28"/>
          <w:szCs w:val="28"/>
        </w:rPr>
      </w:pPr>
    </w:p>
    <w:p w14:paraId="393DE5E1" w14:textId="15937DE7" w:rsidR="00997E36" w:rsidRPr="00997E36" w:rsidRDefault="00997E36" w:rsidP="00997E36">
      <w:pPr>
        <w:rPr>
          <w:sz w:val="28"/>
          <w:szCs w:val="28"/>
        </w:rPr>
      </w:pPr>
      <w:r w:rsidRPr="00997E36">
        <w:rPr>
          <w:sz w:val="28"/>
          <w:szCs w:val="28"/>
        </w:rPr>
        <w:lastRenderedPageBreak/>
        <w:t xml:space="preserve">This expectation is stated clearly later in Genesis 18:19, </w:t>
      </w:r>
      <w:r>
        <w:rPr>
          <w:sz w:val="28"/>
          <w:szCs w:val="28"/>
        </w:rPr>
        <w:t xml:space="preserve">when </w:t>
      </w:r>
      <w:r w:rsidRPr="00997E36">
        <w:rPr>
          <w:sz w:val="28"/>
          <w:szCs w:val="28"/>
        </w:rPr>
        <w:t>God speaks about Abraham and says, “For I know him, that he will command his children and his household after him, and they shall keep the way of the LORD.” God identifies leadership within the family as Abraham’s responsibility. Abraham was expected to instruct his household, to guide them toward obedience, and to make sure that God’s ways were taught and followed.</w:t>
      </w:r>
    </w:p>
    <w:p w14:paraId="16A8C175" w14:textId="77777777" w:rsidR="00997E36" w:rsidRPr="00997E36" w:rsidRDefault="00997E36" w:rsidP="00997E36">
      <w:pPr>
        <w:rPr>
          <w:sz w:val="28"/>
          <w:szCs w:val="28"/>
        </w:rPr>
      </w:pPr>
    </w:p>
    <w:p w14:paraId="63125B60" w14:textId="77777777" w:rsidR="00997E36" w:rsidRPr="00997E36" w:rsidRDefault="00997E36" w:rsidP="00997E36">
      <w:pPr>
        <w:rPr>
          <w:sz w:val="28"/>
          <w:szCs w:val="28"/>
        </w:rPr>
      </w:pPr>
      <w:r w:rsidRPr="00997E36">
        <w:rPr>
          <w:sz w:val="28"/>
          <w:szCs w:val="28"/>
        </w:rPr>
        <w:t>This teaches that the responsibility given to Adam did not end with him. God continued to hold husbands responsible for guiding their families in obedience. Leadership in the home includes instruction, direction, and example. God speaks of this role as a responsibility the husband is expected to fulfill.</w:t>
      </w:r>
    </w:p>
    <w:p w14:paraId="524862B7" w14:textId="77777777" w:rsidR="00997E36" w:rsidRPr="00997E36" w:rsidRDefault="00997E36" w:rsidP="00997E36">
      <w:pPr>
        <w:rPr>
          <w:sz w:val="28"/>
          <w:szCs w:val="28"/>
        </w:rPr>
      </w:pPr>
    </w:p>
    <w:p w14:paraId="3DFFF573" w14:textId="0EDCB01B" w:rsidR="00997E36" w:rsidRPr="00997E36" w:rsidRDefault="00997E36" w:rsidP="00997E36">
      <w:pPr>
        <w:rPr>
          <w:sz w:val="28"/>
          <w:szCs w:val="28"/>
        </w:rPr>
      </w:pPr>
      <w:r w:rsidRPr="00997E36">
        <w:rPr>
          <w:sz w:val="28"/>
          <w:szCs w:val="28"/>
        </w:rPr>
        <w:t xml:space="preserve">This leadership begins with God’s Word. The husband is responsible to know what God has said and to make sure that God’s commands </w:t>
      </w:r>
      <w:r>
        <w:rPr>
          <w:sz w:val="28"/>
          <w:szCs w:val="28"/>
        </w:rPr>
        <w:t>mold</w:t>
      </w:r>
      <w:r w:rsidRPr="00997E36">
        <w:rPr>
          <w:sz w:val="28"/>
          <w:szCs w:val="28"/>
        </w:rPr>
        <w:t xml:space="preserve"> the family. This includes teaching, reminding, and setting priorities that </w:t>
      </w:r>
      <w:r>
        <w:rPr>
          <w:sz w:val="28"/>
          <w:szCs w:val="28"/>
        </w:rPr>
        <w:t>obey God’s commands</w:t>
      </w:r>
      <w:r w:rsidRPr="00997E36">
        <w:rPr>
          <w:sz w:val="28"/>
          <w:szCs w:val="28"/>
        </w:rPr>
        <w:t>. The husband leads by making God’s Word central in the home.</w:t>
      </w:r>
    </w:p>
    <w:p w14:paraId="1F7816FE" w14:textId="77777777" w:rsidR="00997E36" w:rsidRPr="00997E36" w:rsidRDefault="00997E36" w:rsidP="00997E36">
      <w:pPr>
        <w:rPr>
          <w:sz w:val="28"/>
          <w:szCs w:val="28"/>
        </w:rPr>
      </w:pPr>
    </w:p>
    <w:p w14:paraId="5D16DC6C" w14:textId="4823F494" w:rsidR="00997E36" w:rsidRDefault="00997E36" w:rsidP="00997E36">
      <w:pPr>
        <w:rPr>
          <w:sz w:val="28"/>
          <w:szCs w:val="28"/>
        </w:rPr>
      </w:pPr>
      <w:r w:rsidRPr="00997E36">
        <w:rPr>
          <w:sz w:val="28"/>
          <w:szCs w:val="28"/>
        </w:rPr>
        <w:t xml:space="preserve">This does not mean the husband </w:t>
      </w:r>
      <w:r>
        <w:rPr>
          <w:sz w:val="28"/>
          <w:szCs w:val="28"/>
        </w:rPr>
        <w:t>alone is responsible for following God</w:t>
      </w:r>
      <w:r w:rsidRPr="00997E36">
        <w:rPr>
          <w:sz w:val="28"/>
          <w:szCs w:val="28"/>
        </w:rPr>
        <w:t>. It means that God looks to the husband as the one responsible for guiding the family toward obedience. The husband answers t</w:t>
      </w:r>
      <w:r>
        <w:rPr>
          <w:sz w:val="28"/>
          <w:szCs w:val="28"/>
        </w:rPr>
        <w:t>o God for teaching His family God’s commands.</w:t>
      </w:r>
    </w:p>
    <w:p w14:paraId="227C7507" w14:textId="77777777" w:rsidR="003B0BD7" w:rsidRPr="00844E28" w:rsidRDefault="003B0BD7" w:rsidP="003B0BD7">
      <w:pPr>
        <w:rPr>
          <w:sz w:val="28"/>
          <w:szCs w:val="28"/>
        </w:rPr>
      </w:pPr>
      <w:r>
        <w:rPr>
          <w:sz w:val="28"/>
          <w:szCs w:val="28"/>
        </w:rPr>
        <w:t>________________________________________________________________________________________________________________________________________________________________________________________________________________________</w:t>
      </w:r>
    </w:p>
    <w:p w14:paraId="66D2D922" w14:textId="77777777" w:rsidR="00997E36" w:rsidRDefault="00997E36" w:rsidP="00997E36">
      <w:pPr>
        <w:rPr>
          <w:sz w:val="28"/>
          <w:szCs w:val="28"/>
        </w:rPr>
      </w:pPr>
    </w:p>
    <w:p w14:paraId="2BCDC10E" w14:textId="77777777" w:rsidR="008E7416" w:rsidRPr="008E7416" w:rsidRDefault="008E7416" w:rsidP="003B0BD7">
      <w:pPr>
        <w:shd w:val="clear" w:color="auto" w:fill="D9D9D9" w:themeFill="background1" w:themeFillShade="D9"/>
        <w:jc w:val="center"/>
        <w:rPr>
          <w:b/>
          <w:bCs/>
          <w:sz w:val="28"/>
          <w:szCs w:val="28"/>
        </w:rPr>
      </w:pPr>
      <w:r w:rsidRPr="008E7416">
        <w:rPr>
          <w:b/>
          <w:bCs/>
          <w:sz w:val="28"/>
          <w:szCs w:val="28"/>
        </w:rPr>
        <w:t>The Husband’s Role in the Home</w:t>
      </w:r>
    </w:p>
    <w:p w14:paraId="0F73F76D" w14:textId="77777777" w:rsidR="008E7416" w:rsidRPr="008E7416" w:rsidRDefault="008E7416" w:rsidP="008E7416">
      <w:pPr>
        <w:rPr>
          <w:sz w:val="28"/>
          <w:szCs w:val="28"/>
        </w:rPr>
      </w:pPr>
    </w:p>
    <w:p w14:paraId="6EE7D30E" w14:textId="52BFC796" w:rsidR="008E7416" w:rsidRPr="008E7416" w:rsidRDefault="008E7416" w:rsidP="008E7416">
      <w:pPr>
        <w:rPr>
          <w:sz w:val="28"/>
          <w:szCs w:val="28"/>
        </w:rPr>
      </w:pPr>
      <w:r w:rsidRPr="008E7416">
        <w:rPr>
          <w:sz w:val="28"/>
          <w:szCs w:val="28"/>
        </w:rPr>
        <w:t xml:space="preserve">God gives the husband responsibility within the family, and Scripture teaches what that responsibility looks like in everyday life. At its core, the husband’s role can be understood </w:t>
      </w:r>
      <w:r>
        <w:rPr>
          <w:sz w:val="28"/>
          <w:szCs w:val="28"/>
        </w:rPr>
        <w:t>by three key words</w:t>
      </w:r>
      <w:r w:rsidRPr="008E7416">
        <w:rPr>
          <w:sz w:val="28"/>
          <w:szCs w:val="28"/>
        </w:rPr>
        <w:t xml:space="preserve">. God calls the husband to </w:t>
      </w:r>
      <w:r w:rsidRPr="008E7416">
        <w:rPr>
          <w:b/>
          <w:bCs/>
          <w:sz w:val="28"/>
          <w:szCs w:val="28"/>
        </w:rPr>
        <w:t>protect</w:t>
      </w:r>
      <w:r w:rsidRPr="008E7416">
        <w:rPr>
          <w:sz w:val="28"/>
          <w:szCs w:val="28"/>
        </w:rPr>
        <w:t xml:space="preserve">, </w:t>
      </w:r>
      <w:r w:rsidRPr="008E7416">
        <w:rPr>
          <w:b/>
          <w:bCs/>
          <w:sz w:val="28"/>
          <w:szCs w:val="28"/>
        </w:rPr>
        <w:t>provide</w:t>
      </w:r>
      <w:r w:rsidRPr="008E7416">
        <w:rPr>
          <w:sz w:val="28"/>
          <w:szCs w:val="28"/>
        </w:rPr>
        <w:t xml:space="preserve">, and </w:t>
      </w:r>
      <w:r w:rsidRPr="008E7416">
        <w:rPr>
          <w:b/>
          <w:bCs/>
          <w:sz w:val="28"/>
          <w:szCs w:val="28"/>
        </w:rPr>
        <w:t>prepare</w:t>
      </w:r>
      <w:r w:rsidRPr="008E7416">
        <w:rPr>
          <w:sz w:val="28"/>
          <w:szCs w:val="28"/>
        </w:rPr>
        <w:t xml:space="preserve"> his family to stand before Him.</w:t>
      </w:r>
    </w:p>
    <w:p w14:paraId="4E98C4B5" w14:textId="77777777" w:rsidR="008E7416" w:rsidRPr="008E7416" w:rsidRDefault="008E7416" w:rsidP="008E7416">
      <w:pPr>
        <w:rPr>
          <w:sz w:val="28"/>
          <w:szCs w:val="28"/>
        </w:rPr>
      </w:pPr>
    </w:p>
    <w:p w14:paraId="55BF40EC" w14:textId="77777777" w:rsidR="008E7416" w:rsidRPr="008E7416" w:rsidRDefault="008E7416" w:rsidP="008E7416">
      <w:pPr>
        <w:pBdr>
          <w:bottom w:val="single" w:sz="4" w:space="1" w:color="auto"/>
        </w:pBdr>
        <w:rPr>
          <w:b/>
          <w:bCs/>
          <w:sz w:val="28"/>
          <w:szCs w:val="28"/>
        </w:rPr>
      </w:pPr>
      <w:r w:rsidRPr="008E7416">
        <w:rPr>
          <w:b/>
          <w:bCs/>
          <w:sz w:val="28"/>
          <w:szCs w:val="28"/>
        </w:rPr>
        <w:t>The Husband Is Responsible to Protect His Family</w:t>
      </w:r>
    </w:p>
    <w:p w14:paraId="252A9087" w14:textId="77777777" w:rsidR="008E7416" w:rsidRPr="008E7416" w:rsidRDefault="008E7416" w:rsidP="008E7416">
      <w:pPr>
        <w:rPr>
          <w:sz w:val="28"/>
          <w:szCs w:val="28"/>
        </w:rPr>
      </w:pPr>
      <w:r w:rsidRPr="008E7416">
        <w:rPr>
          <w:sz w:val="28"/>
          <w:szCs w:val="28"/>
        </w:rPr>
        <w:t>From the beginning, God gave man responsibility to guard what He entrusted to him. In Genesis 2:15, Adam was placed in the garden to work it and keep it. That word “keep” carries the idea of guarding or watching over. Before there was a family, Adam was responsible to guard what God had given him. When the family was formed, that responsibility extended to his wife and children.</w:t>
      </w:r>
    </w:p>
    <w:p w14:paraId="6CF74902" w14:textId="77777777" w:rsidR="008E7416" w:rsidRPr="008E7416" w:rsidRDefault="008E7416" w:rsidP="008E7416">
      <w:pPr>
        <w:rPr>
          <w:sz w:val="28"/>
          <w:szCs w:val="28"/>
        </w:rPr>
      </w:pPr>
    </w:p>
    <w:p w14:paraId="1A9B58B6" w14:textId="77777777" w:rsidR="00812404" w:rsidRPr="00812404" w:rsidRDefault="00812404" w:rsidP="00812404">
      <w:pPr>
        <w:rPr>
          <w:sz w:val="28"/>
          <w:szCs w:val="28"/>
        </w:rPr>
      </w:pPr>
      <w:r w:rsidRPr="00812404">
        <w:rPr>
          <w:sz w:val="28"/>
          <w:szCs w:val="28"/>
        </w:rPr>
        <w:t>For the husband, protection includes physical, emotional, and spiritual care. God holds the husband responsible for guarding his home from harm and from sin. This includes protecting his family from physical danger, from emotional harm, and from spiritual corruption. The husband is responsible to address sin when it appears and to guard his family from anything that threatens their well-being.</w:t>
      </w:r>
    </w:p>
    <w:p w14:paraId="79D9BCFD" w14:textId="3C854465" w:rsidR="008E7416" w:rsidRDefault="003B0BD7" w:rsidP="008E7416">
      <w:pPr>
        <w:rPr>
          <w:sz w:val="28"/>
          <w:szCs w:val="28"/>
        </w:rPr>
      </w:pPr>
      <w:r>
        <w:rPr>
          <w:sz w:val="28"/>
          <w:szCs w:val="28"/>
        </w:rPr>
        <w:t>________________________________________________________________________________________________________________________________________________________________________________________________________________________</w:t>
      </w:r>
    </w:p>
    <w:p w14:paraId="3C4438D1" w14:textId="77777777" w:rsidR="003B0BD7" w:rsidRPr="008E7416" w:rsidRDefault="003B0BD7" w:rsidP="008E7416">
      <w:pPr>
        <w:rPr>
          <w:sz w:val="28"/>
          <w:szCs w:val="28"/>
        </w:rPr>
      </w:pPr>
    </w:p>
    <w:p w14:paraId="31343896" w14:textId="77777777" w:rsidR="008E7416" w:rsidRPr="008E7416" w:rsidRDefault="008E7416" w:rsidP="003B0BD7">
      <w:pPr>
        <w:pBdr>
          <w:bottom w:val="single" w:sz="4" w:space="1" w:color="auto"/>
        </w:pBdr>
        <w:rPr>
          <w:b/>
          <w:bCs/>
          <w:sz w:val="28"/>
          <w:szCs w:val="28"/>
        </w:rPr>
      </w:pPr>
      <w:r w:rsidRPr="008E7416">
        <w:rPr>
          <w:b/>
          <w:bCs/>
          <w:sz w:val="28"/>
          <w:szCs w:val="28"/>
        </w:rPr>
        <w:t>The Husband Is Responsible to Provide for His Family</w:t>
      </w:r>
    </w:p>
    <w:p w14:paraId="3F09C335" w14:textId="77777777" w:rsidR="00812404" w:rsidRPr="00812404" w:rsidRDefault="00812404" w:rsidP="00812404">
      <w:pPr>
        <w:rPr>
          <w:sz w:val="28"/>
          <w:szCs w:val="28"/>
        </w:rPr>
      </w:pPr>
      <w:r w:rsidRPr="00812404">
        <w:rPr>
          <w:sz w:val="28"/>
          <w:szCs w:val="28"/>
        </w:rPr>
        <w:t xml:space="preserve">First Timothy 5:8 says, </w:t>
      </w:r>
      <w:r w:rsidRPr="00812404">
        <w:rPr>
          <w:b/>
          <w:bCs/>
          <w:sz w:val="28"/>
          <w:szCs w:val="28"/>
        </w:rPr>
        <w:t xml:space="preserve">“But if any provide not for his own, and </w:t>
      </w:r>
      <w:proofErr w:type="spellStart"/>
      <w:r w:rsidRPr="00812404">
        <w:rPr>
          <w:b/>
          <w:bCs/>
          <w:sz w:val="28"/>
          <w:szCs w:val="28"/>
        </w:rPr>
        <w:t>specially</w:t>
      </w:r>
      <w:proofErr w:type="spellEnd"/>
      <w:r w:rsidRPr="00812404">
        <w:rPr>
          <w:b/>
          <w:bCs/>
          <w:sz w:val="28"/>
          <w:szCs w:val="28"/>
        </w:rPr>
        <w:t xml:space="preserve"> for those of his own house, he hath denied the faith, and is worse than an infidel.”</w:t>
      </w:r>
      <w:r w:rsidRPr="00812404">
        <w:rPr>
          <w:sz w:val="28"/>
          <w:szCs w:val="28"/>
        </w:rPr>
        <w:t xml:space="preserve"> Scripture holds the husband accountable for whether his family is provided for. Provision includes meeting the material needs of the family and working toward stability and care.</w:t>
      </w:r>
    </w:p>
    <w:p w14:paraId="7CA1A62C" w14:textId="77777777" w:rsidR="008E7416" w:rsidRDefault="008E7416" w:rsidP="008E7416">
      <w:pPr>
        <w:rPr>
          <w:sz w:val="28"/>
          <w:szCs w:val="28"/>
        </w:rPr>
      </w:pPr>
    </w:p>
    <w:p w14:paraId="699989A3" w14:textId="00CCD0AD" w:rsidR="0006062F" w:rsidRPr="0006062F" w:rsidRDefault="0006062F" w:rsidP="0006062F">
      <w:pPr>
        <w:rPr>
          <w:sz w:val="28"/>
          <w:szCs w:val="28"/>
        </w:rPr>
      </w:pPr>
      <w:r w:rsidRPr="0006062F">
        <w:rPr>
          <w:sz w:val="28"/>
          <w:szCs w:val="28"/>
        </w:rPr>
        <w:t>The husband does not carry this responsibility alone. Scripture shows that the entire family contributes to the life and care of the household. Wives and children participate in the work and function of the home. Even so, God holds the husband accountable for</w:t>
      </w:r>
      <w:r>
        <w:rPr>
          <w:sz w:val="28"/>
          <w:szCs w:val="28"/>
        </w:rPr>
        <w:t xml:space="preserve"> leading the way in provision</w:t>
      </w:r>
      <w:r w:rsidRPr="0006062F">
        <w:rPr>
          <w:sz w:val="28"/>
          <w:szCs w:val="28"/>
        </w:rPr>
        <w:t>. Scripture warns that men who neglect to provide for their families will be judged.</w:t>
      </w:r>
    </w:p>
    <w:p w14:paraId="424225C1" w14:textId="77777777" w:rsidR="0006062F" w:rsidRPr="0006062F" w:rsidRDefault="0006062F" w:rsidP="0006062F">
      <w:pPr>
        <w:rPr>
          <w:sz w:val="28"/>
          <w:szCs w:val="28"/>
        </w:rPr>
      </w:pPr>
    </w:p>
    <w:p w14:paraId="7CD9F4B8" w14:textId="6F8F7CA1" w:rsidR="0006062F" w:rsidRDefault="0006062F" w:rsidP="0006062F">
      <w:pPr>
        <w:rPr>
          <w:sz w:val="28"/>
          <w:szCs w:val="28"/>
        </w:rPr>
      </w:pPr>
      <w:r w:rsidRPr="0006062F">
        <w:rPr>
          <w:sz w:val="28"/>
          <w:szCs w:val="28"/>
        </w:rPr>
        <w:t xml:space="preserve">God does not judge husbands by how much they </w:t>
      </w:r>
      <w:proofErr w:type="gramStart"/>
      <w:r w:rsidRPr="0006062F">
        <w:rPr>
          <w:sz w:val="28"/>
          <w:szCs w:val="28"/>
        </w:rPr>
        <w:t>are capable of providing</w:t>
      </w:r>
      <w:proofErr w:type="gramEnd"/>
      <w:r w:rsidRPr="0006062F">
        <w:rPr>
          <w:sz w:val="28"/>
          <w:szCs w:val="28"/>
        </w:rPr>
        <w:t>, but by how faithfully they take responsibility for providing. The issue is not income, status, or comparison. The issue is willingness, effort, and faithfulness. God looks at whether the husband is actively engaged in caring for the needs of those entrusted to him.</w:t>
      </w:r>
    </w:p>
    <w:p w14:paraId="34E71AB7" w14:textId="77777777" w:rsidR="003B0BD7" w:rsidRPr="00844E28" w:rsidRDefault="003B0BD7" w:rsidP="003B0BD7">
      <w:pPr>
        <w:rPr>
          <w:sz w:val="28"/>
          <w:szCs w:val="28"/>
        </w:rPr>
      </w:pPr>
      <w:r>
        <w:rPr>
          <w:sz w:val="28"/>
          <w:szCs w:val="28"/>
        </w:rPr>
        <w:t>________________________________________________________________________________________________________________________________________________________________________________________________________________________</w:t>
      </w:r>
    </w:p>
    <w:p w14:paraId="0124381B" w14:textId="77777777" w:rsidR="00404F3C" w:rsidRDefault="00404F3C" w:rsidP="0006062F">
      <w:pPr>
        <w:rPr>
          <w:sz w:val="28"/>
          <w:szCs w:val="28"/>
        </w:rPr>
      </w:pPr>
    </w:p>
    <w:p w14:paraId="5751FD10" w14:textId="0B741E0A" w:rsidR="00404F3C" w:rsidRPr="00404F3C" w:rsidRDefault="00404F3C" w:rsidP="00404F3C">
      <w:pPr>
        <w:pBdr>
          <w:bottom w:val="single" w:sz="4" w:space="1" w:color="auto"/>
        </w:pBdr>
        <w:rPr>
          <w:b/>
          <w:bCs/>
          <w:sz w:val="28"/>
          <w:szCs w:val="28"/>
        </w:rPr>
      </w:pPr>
      <w:r w:rsidRPr="00404F3C">
        <w:rPr>
          <w:b/>
          <w:bCs/>
          <w:sz w:val="28"/>
          <w:szCs w:val="28"/>
        </w:rPr>
        <w:t xml:space="preserve">Protect &amp; Provide Love: </w:t>
      </w:r>
    </w:p>
    <w:p w14:paraId="24C11CFC" w14:textId="77777777" w:rsidR="00404F3C" w:rsidRDefault="00404F3C" w:rsidP="0006062F">
      <w:pPr>
        <w:rPr>
          <w:sz w:val="28"/>
          <w:szCs w:val="28"/>
        </w:rPr>
      </w:pPr>
    </w:p>
    <w:p w14:paraId="07C7378F" w14:textId="77777777" w:rsidR="00404F3C" w:rsidRPr="00404F3C" w:rsidRDefault="00404F3C" w:rsidP="00404F3C">
      <w:pPr>
        <w:rPr>
          <w:sz w:val="28"/>
          <w:szCs w:val="28"/>
        </w:rPr>
      </w:pPr>
      <w:r w:rsidRPr="00404F3C">
        <w:rPr>
          <w:sz w:val="28"/>
          <w:szCs w:val="28"/>
        </w:rPr>
        <w:t>Scripture commands the husband to love his family and defines that love by action. Ephesians 5:25 says, “Husbands, love your wives, even as Christ also loved the church, and gave himself for it.” God defines a husband’s love as giving himself for the good of his family.</w:t>
      </w:r>
    </w:p>
    <w:p w14:paraId="00AB0CB2" w14:textId="77777777" w:rsidR="00404F3C" w:rsidRPr="00404F3C" w:rsidRDefault="00404F3C" w:rsidP="00404F3C">
      <w:pPr>
        <w:rPr>
          <w:sz w:val="28"/>
          <w:szCs w:val="28"/>
        </w:rPr>
      </w:pPr>
    </w:p>
    <w:p w14:paraId="3D12AE6E" w14:textId="77777777" w:rsidR="00404F3C" w:rsidRPr="00404F3C" w:rsidRDefault="00404F3C" w:rsidP="00404F3C">
      <w:pPr>
        <w:rPr>
          <w:sz w:val="28"/>
          <w:szCs w:val="28"/>
        </w:rPr>
      </w:pPr>
      <w:r w:rsidRPr="00404F3C">
        <w:rPr>
          <w:sz w:val="28"/>
          <w:szCs w:val="28"/>
        </w:rPr>
        <w:lastRenderedPageBreak/>
        <w:t>For the husband, love means putting the needs of his family ahead of his own comfort and preference. Love is shown in how he treats his wife, how he speaks to her, and how he responds when responsibilities are difficult. A loving husband remains present and involved in the daily life of his family.</w:t>
      </w:r>
    </w:p>
    <w:p w14:paraId="10BA7A6C" w14:textId="77777777" w:rsidR="00404F3C" w:rsidRPr="00404F3C" w:rsidRDefault="00404F3C" w:rsidP="00404F3C">
      <w:pPr>
        <w:rPr>
          <w:sz w:val="28"/>
          <w:szCs w:val="28"/>
        </w:rPr>
      </w:pPr>
    </w:p>
    <w:p w14:paraId="5CF7329C" w14:textId="77777777" w:rsidR="00404F3C" w:rsidRPr="00404F3C" w:rsidRDefault="00404F3C" w:rsidP="00404F3C">
      <w:pPr>
        <w:rPr>
          <w:sz w:val="28"/>
          <w:szCs w:val="28"/>
        </w:rPr>
      </w:pPr>
      <w:r w:rsidRPr="00404F3C">
        <w:rPr>
          <w:sz w:val="28"/>
          <w:szCs w:val="28"/>
        </w:rPr>
        <w:t>Love directs how a husband carries out his responsibilities. A husband who loves his family takes responsibility seriously. He protects with care, provides with faithfulness, and leads with patience. Love shapes how decisions are made, how correction is given, and how problems are addressed.</w:t>
      </w:r>
    </w:p>
    <w:p w14:paraId="125D7F6A" w14:textId="77777777" w:rsidR="00404F3C" w:rsidRPr="00404F3C" w:rsidRDefault="00404F3C" w:rsidP="00404F3C">
      <w:pPr>
        <w:rPr>
          <w:sz w:val="28"/>
          <w:szCs w:val="28"/>
        </w:rPr>
      </w:pPr>
    </w:p>
    <w:p w14:paraId="27EDB8D6" w14:textId="77777777" w:rsidR="00404F3C" w:rsidRPr="00404F3C" w:rsidRDefault="00404F3C" w:rsidP="00404F3C">
      <w:pPr>
        <w:rPr>
          <w:sz w:val="28"/>
          <w:szCs w:val="28"/>
        </w:rPr>
      </w:pPr>
      <w:r w:rsidRPr="00404F3C">
        <w:rPr>
          <w:sz w:val="28"/>
          <w:szCs w:val="28"/>
        </w:rPr>
        <w:t>Scripture also connects love to understanding and honor. First Peter 3:7 instructs husbands to live with their wives with understanding and to give honor. A husband shows love by learning his wife, listening to her, and treating her with respect.</w:t>
      </w:r>
    </w:p>
    <w:p w14:paraId="65D8AD7A" w14:textId="77777777" w:rsidR="00404F3C" w:rsidRPr="00404F3C" w:rsidRDefault="00404F3C" w:rsidP="00404F3C">
      <w:pPr>
        <w:rPr>
          <w:sz w:val="28"/>
          <w:szCs w:val="28"/>
        </w:rPr>
      </w:pPr>
    </w:p>
    <w:p w14:paraId="01ACF5AD" w14:textId="420DB22F" w:rsidR="00404F3C" w:rsidRPr="0006062F" w:rsidRDefault="00404F3C" w:rsidP="0006062F">
      <w:pPr>
        <w:rPr>
          <w:sz w:val="28"/>
          <w:szCs w:val="28"/>
        </w:rPr>
      </w:pPr>
      <w:r w:rsidRPr="00404F3C">
        <w:rPr>
          <w:sz w:val="28"/>
          <w:szCs w:val="28"/>
        </w:rPr>
        <w:t>God joins love and responsibility together. A husband will give account to God not only for whether he led, protected, and provided, but for whether he did so with love.</w:t>
      </w:r>
    </w:p>
    <w:p w14:paraId="22837941" w14:textId="5DB8641C" w:rsidR="00812404" w:rsidRPr="008E7416" w:rsidRDefault="003B0BD7" w:rsidP="008E7416">
      <w:pPr>
        <w:rPr>
          <w:sz w:val="28"/>
          <w:szCs w:val="28"/>
        </w:rPr>
      </w:pPr>
      <w:r>
        <w:rPr>
          <w:sz w:val="28"/>
          <w:szCs w:val="28"/>
        </w:rPr>
        <w:t>________________________________________________________________________________________________________________________________________________________________________________________________________________________</w:t>
      </w:r>
    </w:p>
    <w:p w14:paraId="7720D80F" w14:textId="77777777" w:rsidR="003B0BD7" w:rsidRDefault="003B0BD7" w:rsidP="008E7416">
      <w:pPr>
        <w:rPr>
          <w:b/>
          <w:bCs/>
          <w:sz w:val="28"/>
          <w:szCs w:val="28"/>
        </w:rPr>
      </w:pPr>
    </w:p>
    <w:p w14:paraId="6070DB3F" w14:textId="3E986328" w:rsidR="008E7416" w:rsidRPr="008E7416" w:rsidRDefault="008E7416" w:rsidP="003B0BD7">
      <w:pPr>
        <w:pBdr>
          <w:bottom w:val="single" w:sz="4" w:space="1" w:color="auto"/>
        </w:pBdr>
        <w:rPr>
          <w:b/>
          <w:bCs/>
          <w:sz w:val="28"/>
          <w:szCs w:val="28"/>
        </w:rPr>
      </w:pPr>
      <w:r w:rsidRPr="008E7416">
        <w:rPr>
          <w:b/>
          <w:bCs/>
          <w:sz w:val="28"/>
          <w:szCs w:val="28"/>
        </w:rPr>
        <w:t>The Husband Is Responsible to Prepare His Family to Stand Before God</w:t>
      </w:r>
    </w:p>
    <w:p w14:paraId="6497E410" w14:textId="77777777" w:rsidR="008E7416" w:rsidRPr="008E7416" w:rsidRDefault="008E7416" w:rsidP="008E7416">
      <w:pPr>
        <w:rPr>
          <w:sz w:val="28"/>
          <w:szCs w:val="28"/>
        </w:rPr>
      </w:pPr>
      <w:r w:rsidRPr="008E7416">
        <w:rPr>
          <w:sz w:val="28"/>
          <w:szCs w:val="28"/>
        </w:rPr>
        <w:t>Above all, Scripture teaches that the husband is responsible for the spiritual direction of the home. God expects the husband to lead his family toward obedience, faithfulness, and readiness to stand before Him.</w:t>
      </w:r>
    </w:p>
    <w:p w14:paraId="32153465" w14:textId="77777777" w:rsidR="008E7416" w:rsidRPr="008E7416" w:rsidRDefault="008E7416" w:rsidP="008E7416">
      <w:pPr>
        <w:rPr>
          <w:sz w:val="28"/>
          <w:szCs w:val="28"/>
        </w:rPr>
      </w:pPr>
    </w:p>
    <w:p w14:paraId="7287E6D2" w14:textId="77777777" w:rsidR="008E7416" w:rsidRPr="008E7416" w:rsidRDefault="008E7416" w:rsidP="008E7416">
      <w:pPr>
        <w:rPr>
          <w:sz w:val="28"/>
          <w:szCs w:val="28"/>
        </w:rPr>
      </w:pPr>
      <w:r w:rsidRPr="008E7416">
        <w:rPr>
          <w:sz w:val="28"/>
          <w:szCs w:val="28"/>
        </w:rPr>
        <w:t>This begins with unity in marriage. God requires the husband to become one with his wife. Genesis 2:24 teaches that a man leaves his parents and cleaves to his wife, and the two become one flesh. The husband orders his life around that covenant relationship. Leadership flows from unity, not distance.</w:t>
      </w:r>
    </w:p>
    <w:p w14:paraId="62AF0837" w14:textId="77777777" w:rsidR="008E7416" w:rsidRPr="008E7416" w:rsidRDefault="008E7416" w:rsidP="008E7416">
      <w:pPr>
        <w:rPr>
          <w:sz w:val="28"/>
          <w:szCs w:val="28"/>
        </w:rPr>
      </w:pPr>
    </w:p>
    <w:p w14:paraId="6FDAFE78" w14:textId="77777777" w:rsidR="008E7416" w:rsidRPr="008E7416" w:rsidRDefault="008E7416" w:rsidP="008E7416">
      <w:pPr>
        <w:rPr>
          <w:sz w:val="28"/>
          <w:szCs w:val="28"/>
        </w:rPr>
      </w:pPr>
      <w:r w:rsidRPr="008E7416">
        <w:rPr>
          <w:sz w:val="28"/>
          <w:szCs w:val="28"/>
        </w:rPr>
        <w:t>From there, the husband leads by instruction and example. Scripture shows fathers teaching God’s Word, praying, and guiding their households toward obedience. The husband is not required to be a pastor, but he is required to take responsibility for spiritual instruction happening in the home. He prepares his family by making God’s Word central, by modeling obedience, and by taking seriously that each member of the family will give account to God.</w:t>
      </w:r>
    </w:p>
    <w:p w14:paraId="3F612F4A" w14:textId="77777777" w:rsidR="008E7416" w:rsidRPr="008E7416" w:rsidRDefault="008E7416" w:rsidP="008E7416">
      <w:pPr>
        <w:rPr>
          <w:sz w:val="28"/>
          <w:szCs w:val="28"/>
        </w:rPr>
      </w:pPr>
    </w:p>
    <w:p w14:paraId="0E6000BA" w14:textId="5CB5AAB7" w:rsidR="008E7416" w:rsidRPr="008E7416" w:rsidRDefault="008E7416" w:rsidP="008E7416">
      <w:pPr>
        <w:rPr>
          <w:sz w:val="28"/>
          <w:szCs w:val="28"/>
        </w:rPr>
      </w:pPr>
      <w:r w:rsidRPr="008E7416">
        <w:rPr>
          <w:sz w:val="28"/>
          <w:szCs w:val="28"/>
        </w:rPr>
        <w:lastRenderedPageBreak/>
        <w:t>This connects directly to what we began with. Romans 14:12 and 2 Corinthians 5:10 remind us that every person will stand before God. God holds the husband responsible for how</w:t>
      </w:r>
      <w:r w:rsidR="00D96E79">
        <w:rPr>
          <w:sz w:val="28"/>
          <w:szCs w:val="28"/>
        </w:rPr>
        <w:t xml:space="preserve"> he prepared his family for coming judgment</w:t>
      </w:r>
      <w:r w:rsidRPr="008E7416">
        <w:rPr>
          <w:sz w:val="28"/>
          <w:szCs w:val="28"/>
        </w:rPr>
        <w:t>.</w:t>
      </w:r>
    </w:p>
    <w:p w14:paraId="22797CC8" w14:textId="77777777" w:rsidR="003B0BD7" w:rsidRPr="00844E28" w:rsidRDefault="003B0BD7" w:rsidP="003B0BD7">
      <w:pPr>
        <w:rPr>
          <w:sz w:val="28"/>
          <w:szCs w:val="28"/>
        </w:rPr>
      </w:pPr>
      <w:r>
        <w:rPr>
          <w:sz w:val="28"/>
          <w:szCs w:val="28"/>
        </w:rPr>
        <w:t>________________________________________________________________________________________________________________________________________________________________________________________________________________________</w:t>
      </w:r>
    </w:p>
    <w:p w14:paraId="6837E99B" w14:textId="77777777" w:rsidR="00997E36" w:rsidRPr="00997E36" w:rsidRDefault="00997E36" w:rsidP="00997E36">
      <w:pPr>
        <w:rPr>
          <w:sz w:val="28"/>
          <w:szCs w:val="28"/>
        </w:rPr>
      </w:pPr>
    </w:p>
    <w:p w14:paraId="3F94E121" w14:textId="77777777" w:rsidR="003B0BD7" w:rsidRPr="003B0BD7" w:rsidRDefault="003B0BD7" w:rsidP="003B0BD7">
      <w:pPr>
        <w:shd w:val="clear" w:color="auto" w:fill="D9D9D9" w:themeFill="background1" w:themeFillShade="D9"/>
        <w:rPr>
          <w:b/>
          <w:bCs/>
          <w:sz w:val="28"/>
          <w:szCs w:val="28"/>
        </w:rPr>
      </w:pPr>
      <w:r w:rsidRPr="003B0BD7">
        <w:rPr>
          <w:b/>
          <w:bCs/>
          <w:sz w:val="28"/>
          <w:szCs w:val="28"/>
        </w:rPr>
        <w:t>A Final Warning and Call to Preparation</w:t>
      </w:r>
    </w:p>
    <w:p w14:paraId="4D8D968A" w14:textId="77777777" w:rsidR="003B0BD7" w:rsidRPr="003B0BD7" w:rsidRDefault="003B0BD7" w:rsidP="003B0BD7">
      <w:pPr>
        <w:rPr>
          <w:sz w:val="28"/>
          <w:szCs w:val="28"/>
        </w:rPr>
      </w:pPr>
    </w:p>
    <w:p w14:paraId="4BD50705" w14:textId="77777777" w:rsidR="003B0BD7" w:rsidRPr="003B0BD7" w:rsidRDefault="003B0BD7" w:rsidP="003B0BD7">
      <w:pPr>
        <w:rPr>
          <w:sz w:val="28"/>
          <w:szCs w:val="28"/>
        </w:rPr>
      </w:pPr>
      <w:r w:rsidRPr="003B0BD7">
        <w:rPr>
          <w:sz w:val="28"/>
          <w:szCs w:val="28"/>
        </w:rPr>
        <w:t xml:space="preserve">Jesus gave a sober warning about responsibility in Luke 12. </w:t>
      </w:r>
      <w:proofErr w:type="gramStart"/>
      <w:r w:rsidRPr="003B0BD7">
        <w:rPr>
          <w:sz w:val="28"/>
          <w:szCs w:val="28"/>
        </w:rPr>
        <w:t>He</w:t>
      </w:r>
      <w:proofErr w:type="gramEnd"/>
      <w:r w:rsidRPr="003B0BD7">
        <w:rPr>
          <w:sz w:val="28"/>
          <w:szCs w:val="28"/>
        </w:rPr>
        <w:t xml:space="preserve"> spoke of a servant who had been placed over the household to care for others while the master was away. Instead of fulfilling his responsibility, the servant neglected his duties and mistreated those under his care. When the master returned, judgment followed. Jesus explained that the servant was judged because he knew his master’s will and did not act faithfully.</w:t>
      </w:r>
    </w:p>
    <w:p w14:paraId="467B3151" w14:textId="77777777" w:rsidR="003B0BD7" w:rsidRPr="003B0BD7" w:rsidRDefault="003B0BD7" w:rsidP="003B0BD7">
      <w:pPr>
        <w:rPr>
          <w:sz w:val="28"/>
          <w:szCs w:val="28"/>
        </w:rPr>
      </w:pPr>
    </w:p>
    <w:p w14:paraId="7F1FDCD8" w14:textId="77777777" w:rsidR="003B0BD7" w:rsidRPr="003B0BD7" w:rsidRDefault="003B0BD7" w:rsidP="003B0BD7">
      <w:pPr>
        <w:rPr>
          <w:sz w:val="28"/>
          <w:szCs w:val="28"/>
        </w:rPr>
      </w:pPr>
      <w:r w:rsidRPr="003B0BD7">
        <w:rPr>
          <w:sz w:val="28"/>
          <w:szCs w:val="28"/>
        </w:rPr>
        <w:t xml:space="preserve">Jesus concluded with these words in Luke 12:48: </w:t>
      </w:r>
      <w:r w:rsidRPr="003B0BD7">
        <w:rPr>
          <w:b/>
          <w:bCs/>
          <w:sz w:val="28"/>
          <w:szCs w:val="28"/>
        </w:rPr>
        <w:t>“For unto whomsoever much is given, of him shall be much required.”</w:t>
      </w:r>
      <w:r w:rsidRPr="003B0BD7">
        <w:rPr>
          <w:sz w:val="28"/>
          <w:szCs w:val="28"/>
        </w:rPr>
        <w:t xml:space="preserve"> Responsibility brings accountability, and neglected responsibility brings judgment.</w:t>
      </w:r>
    </w:p>
    <w:p w14:paraId="0468444E" w14:textId="77777777" w:rsidR="003B0BD7" w:rsidRPr="003B0BD7" w:rsidRDefault="003B0BD7" w:rsidP="003B0BD7">
      <w:pPr>
        <w:rPr>
          <w:sz w:val="28"/>
          <w:szCs w:val="28"/>
        </w:rPr>
      </w:pPr>
    </w:p>
    <w:p w14:paraId="2F112526" w14:textId="77777777" w:rsidR="003B0BD7" w:rsidRPr="003B0BD7" w:rsidRDefault="003B0BD7" w:rsidP="003B0BD7">
      <w:pPr>
        <w:rPr>
          <w:sz w:val="28"/>
          <w:szCs w:val="28"/>
        </w:rPr>
      </w:pPr>
      <w:r w:rsidRPr="003B0BD7">
        <w:rPr>
          <w:sz w:val="28"/>
          <w:szCs w:val="28"/>
        </w:rPr>
        <w:t>Husbands have been given much. God has entrusted them with authority in the home and responsibility for leadership. God will judge husbands for how they fulfilled what was entrusted to them. He will judge whether they protected, provided, loved, and prepared their families faithfully.</w:t>
      </w:r>
    </w:p>
    <w:p w14:paraId="3FCB0137" w14:textId="77777777" w:rsidR="003B0BD7" w:rsidRPr="003B0BD7" w:rsidRDefault="003B0BD7" w:rsidP="003B0BD7">
      <w:pPr>
        <w:rPr>
          <w:sz w:val="28"/>
          <w:szCs w:val="28"/>
        </w:rPr>
      </w:pPr>
    </w:p>
    <w:p w14:paraId="69FA6FB9" w14:textId="77777777" w:rsidR="003B0BD7" w:rsidRPr="003B0BD7" w:rsidRDefault="003B0BD7" w:rsidP="003B0BD7">
      <w:pPr>
        <w:rPr>
          <w:sz w:val="28"/>
          <w:szCs w:val="28"/>
        </w:rPr>
      </w:pPr>
      <w:r w:rsidRPr="003B0BD7">
        <w:rPr>
          <w:sz w:val="28"/>
          <w:szCs w:val="28"/>
        </w:rPr>
        <w:t xml:space="preserve">Romans 14:12 says, </w:t>
      </w:r>
      <w:r w:rsidRPr="003B0BD7">
        <w:rPr>
          <w:b/>
          <w:bCs/>
          <w:sz w:val="28"/>
          <w:szCs w:val="28"/>
        </w:rPr>
        <w:t>“So then every one of us shall give account of himself to God.”</w:t>
      </w:r>
      <w:r w:rsidRPr="003B0BD7">
        <w:rPr>
          <w:sz w:val="28"/>
          <w:szCs w:val="28"/>
        </w:rPr>
        <w:t xml:space="preserve"> Second Corinthians 5:10 says, </w:t>
      </w:r>
      <w:r w:rsidRPr="003B0BD7">
        <w:rPr>
          <w:b/>
          <w:bCs/>
          <w:sz w:val="28"/>
          <w:szCs w:val="28"/>
        </w:rPr>
        <w:t>“For we must all appear before the judgment seat of Christ.”</w:t>
      </w:r>
      <w:r w:rsidRPr="003B0BD7">
        <w:rPr>
          <w:sz w:val="28"/>
          <w:szCs w:val="28"/>
        </w:rPr>
        <w:t xml:space="preserve"> Every husband will stand before God and give account for how he carried out his responsibility in the home.</w:t>
      </w:r>
    </w:p>
    <w:p w14:paraId="29B4D7FA" w14:textId="77777777" w:rsidR="003B0BD7" w:rsidRPr="00844E28" w:rsidRDefault="003B0BD7" w:rsidP="003B0BD7">
      <w:pPr>
        <w:rPr>
          <w:sz w:val="28"/>
          <w:szCs w:val="28"/>
        </w:rPr>
      </w:pPr>
      <w:r>
        <w:rPr>
          <w:sz w:val="28"/>
          <w:szCs w:val="28"/>
        </w:rPr>
        <w:t>________________________________________________________________________________________________________________________________________________________________________________________________________________________</w:t>
      </w:r>
    </w:p>
    <w:p w14:paraId="19CE6B10" w14:textId="77777777" w:rsidR="003B0BD7" w:rsidRPr="00844E28" w:rsidRDefault="003B0BD7" w:rsidP="003B0BD7">
      <w:pPr>
        <w:rPr>
          <w:sz w:val="28"/>
          <w:szCs w:val="28"/>
        </w:rPr>
      </w:pPr>
      <w:r>
        <w:rPr>
          <w:sz w:val="28"/>
          <w:szCs w:val="28"/>
        </w:rPr>
        <w:t>________________________________________________________________________________________________________________________________________________________________________________________________________________________</w:t>
      </w:r>
    </w:p>
    <w:p w14:paraId="031234D9" w14:textId="1909F998" w:rsidR="00997E36" w:rsidRPr="00986BBB" w:rsidRDefault="003B0BD7">
      <w:pPr>
        <w:rPr>
          <w:sz w:val="28"/>
          <w:szCs w:val="28"/>
        </w:rPr>
      </w:pPr>
      <w:r>
        <w:rPr>
          <w:sz w:val="28"/>
          <w:szCs w:val="28"/>
        </w:rPr>
        <w:t>________________________________________________________________________________________________________________________________________________</w:t>
      </w:r>
      <w:bookmarkEnd w:id="0"/>
    </w:p>
    <w:sectPr w:rsidR="00997E36" w:rsidRPr="00986BBB" w:rsidSect="00193F77">
      <w:headerReference w:type="even" r:id="rId6"/>
      <w:headerReference w:type="default" r:id="rId7"/>
      <w:footerReference w:type="even" r:id="rId8"/>
      <w:footerReference w:type="default" r:id="rId9"/>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055DC9" w14:textId="77777777" w:rsidR="00934714" w:rsidRDefault="00934714" w:rsidP="00986BBB">
      <w:r>
        <w:separator/>
      </w:r>
    </w:p>
  </w:endnote>
  <w:endnote w:type="continuationSeparator" w:id="0">
    <w:p w14:paraId="64D1548B" w14:textId="77777777" w:rsidR="00934714" w:rsidRDefault="00934714" w:rsidP="00986B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21204853"/>
      <w:docPartObj>
        <w:docPartGallery w:val="Page Numbers (Bottom of Page)"/>
        <w:docPartUnique/>
      </w:docPartObj>
    </w:sdtPr>
    <w:sdtContent>
      <w:p w14:paraId="7D484FE8" w14:textId="77777777" w:rsidR="00986BBB" w:rsidRDefault="00986BBB" w:rsidP="00081EC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A2E7DB4" w14:textId="77777777" w:rsidR="00986BBB" w:rsidRDefault="00986BB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30978649"/>
      <w:docPartObj>
        <w:docPartGallery w:val="Page Numbers (Bottom of Page)"/>
        <w:docPartUnique/>
      </w:docPartObj>
    </w:sdtPr>
    <w:sdtContent>
      <w:p w14:paraId="44DF3E29" w14:textId="77777777" w:rsidR="00986BBB" w:rsidRDefault="00986BBB" w:rsidP="00081EC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36071DA" w14:textId="77777777" w:rsidR="00986BBB" w:rsidRDefault="00986BBB">
    <w:pPr>
      <w:pStyle w:val="Footer"/>
    </w:pPr>
    <w:r>
      <w:tab/>
      <w:t xml:space="preserve">Page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0D8DEB" w14:textId="77777777" w:rsidR="00934714" w:rsidRDefault="00934714" w:rsidP="00986BBB">
      <w:r>
        <w:separator/>
      </w:r>
    </w:p>
  </w:footnote>
  <w:footnote w:type="continuationSeparator" w:id="0">
    <w:p w14:paraId="44190A75" w14:textId="77777777" w:rsidR="00934714" w:rsidRDefault="00934714" w:rsidP="00986B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41817052"/>
      <w:docPartObj>
        <w:docPartGallery w:val="Page Numbers (Top of Page)"/>
        <w:docPartUnique/>
      </w:docPartObj>
    </w:sdtPr>
    <w:sdtContent>
      <w:p w14:paraId="5ECDFC34" w14:textId="77777777" w:rsidR="00986BBB" w:rsidRDefault="00986BBB" w:rsidP="00081ECC">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F5150BA" w14:textId="77777777" w:rsidR="00986BBB" w:rsidRDefault="00986BBB" w:rsidP="00986BBB">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172B87" w14:textId="77777777" w:rsidR="00D451E5" w:rsidRPr="00986BBB" w:rsidRDefault="00D451E5" w:rsidP="00D451E5">
    <w:pPr>
      <w:pStyle w:val="Header"/>
      <w:ind w:right="360"/>
      <w:rPr>
        <w:rFonts w:ascii="Times New Roman" w:hAnsi="Times New Roman" w:cs="Times New Roman"/>
        <w:b/>
        <w:bCs/>
        <w:sz w:val="28"/>
        <w:szCs w:val="28"/>
      </w:rPr>
    </w:pPr>
    <w:r>
      <w:rPr>
        <w:rFonts w:ascii="Times New Roman" w:hAnsi="Times New Roman" w:cs="Times New Roman"/>
        <w:b/>
        <w:bCs/>
        <w:sz w:val="28"/>
        <w:szCs w:val="28"/>
      </w:rPr>
      <w:t>A Disciple’s Journey 2026</w:t>
    </w:r>
  </w:p>
  <w:p w14:paraId="57FAFF2D" w14:textId="7DCA611E" w:rsidR="00986BBB" w:rsidRPr="00D451E5" w:rsidRDefault="00D451E5" w:rsidP="00D451E5">
    <w:pPr>
      <w:pStyle w:val="Header"/>
      <w:tabs>
        <w:tab w:val="left" w:pos="1734"/>
      </w:tabs>
      <w:rPr>
        <w:rFonts w:ascii="Times New Roman" w:hAnsi="Times New Roman" w:cs="Times New Roman"/>
        <w:i/>
        <w:iCs/>
        <w:sz w:val="28"/>
        <w:szCs w:val="28"/>
      </w:rPr>
    </w:pPr>
    <w:r>
      <w:rPr>
        <w:rFonts w:ascii="Times New Roman" w:hAnsi="Times New Roman" w:cs="Times New Roman"/>
        <w:i/>
        <w:iCs/>
        <w:sz w:val="28"/>
        <w:szCs w:val="28"/>
      </w:rPr>
      <w:t>A Husband</w:t>
    </w:r>
    <w:r w:rsidR="00D13D27">
      <w:rPr>
        <w:rFonts w:ascii="Times New Roman" w:hAnsi="Times New Roman" w:cs="Times New Roman"/>
        <w:i/>
        <w:iCs/>
        <w:sz w:val="28"/>
        <w:szCs w:val="28"/>
      </w:rPr>
      <w:t>’</w:t>
    </w:r>
    <w:r>
      <w:rPr>
        <w:rFonts w:ascii="Times New Roman" w:hAnsi="Times New Roman" w:cs="Times New Roman"/>
        <w:i/>
        <w:iCs/>
        <w:sz w:val="28"/>
        <w:szCs w:val="28"/>
      </w:rPr>
      <w:t>s Role, According to Scripture</w:t>
    </w:r>
    <w:r>
      <w:rPr>
        <w:rFonts w:ascii="Times New Roman" w:hAnsi="Times New Roman" w:cs="Times New Roman"/>
        <w:i/>
        <w:iCs/>
        <w:sz w:val="28"/>
        <w:szCs w:val="28"/>
      </w:rPr>
      <w:tab/>
      <w:t xml:space="preserve"> </w:t>
    </w:r>
    <w:r w:rsidR="00D13D27">
      <w:rPr>
        <w:rFonts w:ascii="Times New Roman" w:hAnsi="Times New Roman" w:cs="Times New Roman"/>
        <w:i/>
        <w:iCs/>
        <w:sz w:val="28"/>
        <w:szCs w:val="28"/>
      </w:rPr>
      <w:t xml:space="preserve">                </w:t>
    </w:r>
    <w:r>
      <w:rPr>
        <w:rFonts w:ascii="Times New Roman" w:hAnsi="Times New Roman" w:cs="Times New Roman"/>
        <w:i/>
        <w:iCs/>
        <w:sz w:val="28"/>
        <w:szCs w:val="28"/>
      </w:rPr>
      <w:t xml:space="preserve"> Sermon </w:t>
    </w:r>
    <w:r w:rsidR="00D13D27">
      <w:rPr>
        <w:rFonts w:ascii="Times New Roman" w:hAnsi="Times New Roman" w:cs="Times New Roman"/>
        <w:i/>
        <w:iCs/>
        <w:sz w:val="28"/>
        <w:szCs w:val="28"/>
      </w:rPr>
      <w:t xml:space="preserve">6                        </w:t>
    </w:r>
    <w:r>
      <w:rPr>
        <w:rFonts w:ascii="Times New Roman" w:hAnsi="Times New Roman" w:cs="Times New Roman"/>
        <w:i/>
        <w:iCs/>
        <w:sz w:val="28"/>
        <w:szCs w:val="28"/>
      </w:rPr>
      <w:t>Feb 8, 2026</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51E5"/>
    <w:rsid w:val="00040EB7"/>
    <w:rsid w:val="0006062F"/>
    <w:rsid w:val="000A11EA"/>
    <w:rsid w:val="00193F77"/>
    <w:rsid w:val="00235ADB"/>
    <w:rsid w:val="003B0BD7"/>
    <w:rsid w:val="00404F3C"/>
    <w:rsid w:val="00490557"/>
    <w:rsid w:val="005A74CB"/>
    <w:rsid w:val="00812404"/>
    <w:rsid w:val="00844E28"/>
    <w:rsid w:val="008E7416"/>
    <w:rsid w:val="00934714"/>
    <w:rsid w:val="00986BBB"/>
    <w:rsid w:val="00997E36"/>
    <w:rsid w:val="009D1D05"/>
    <w:rsid w:val="00A71838"/>
    <w:rsid w:val="00AF3809"/>
    <w:rsid w:val="00B836EF"/>
    <w:rsid w:val="00BD361C"/>
    <w:rsid w:val="00C34B69"/>
    <w:rsid w:val="00C670F3"/>
    <w:rsid w:val="00D13D27"/>
    <w:rsid w:val="00D451E5"/>
    <w:rsid w:val="00D96E79"/>
    <w:rsid w:val="00DF40FE"/>
    <w:rsid w:val="00E16103"/>
    <w:rsid w:val="00E32148"/>
    <w:rsid w:val="00EC78B7"/>
    <w:rsid w:val="00F90E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B44F33"/>
  <w15:chartTrackingRefBased/>
  <w15:docId w15:val="{557451C8-84E4-B84C-977E-427716C9F1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6BBB"/>
    <w:pPr>
      <w:tabs>
        <w:tab w:val="center" w:pos="4680"/>
        <w:tab w:val="right" w:pos="9360"/>
      </w:tabs>
    </w:pPr>
  </w:style>
  <w:style w:type="character" w:customStyle="1" w:styleId="HeaderChar">
    <w:name w:val="Header Char"/>
    <w:basedOn w:val="DefaultParagraphFont"/>
    <w:link w:val="Header"/>
    <w:uiPriority w:val="99"/>
    <w:rsid w:val="00986BBB"/>
  </w:style>
  <w:style w:type="paragraph" w:styleId="Footer">
    <w:name w:val="footer"/>
    <w:basedOn w:val="Normal"/>
    <w:link w:val="FooterChar"/>
    <w:uiPriority w:val="99"/>
    <w:unhideWhenUsed/>
    <w:rsid w:val="00986BBB"/>
    <w:pPr>
      <w:tabs>
        <w:tab w:val="center" w:pos="4680"/>
        <w:tab w:val="right" w:pos="9360"/>
      </w:tabs>
    </w:pPr>
  </w:style>
  <w:style w:type="character" w:customStyle="1" w:styleId="FooterChar">
    <w:name w:val="Footer Char"/>
    <w:basedOn w:val="DefaultParagraphFont"/>
    <w:link w:val="Footer"/>
    <w:uiPriority w:val="99"/>
    <w:rsid w:val="00986BBB"/>
  </w:style>
  <w:style w:type="character" w:styleId="PageNumber">
    <w:name w:val="page number"/>
    <w:basedOn w:val="DefaultParagraphFont"/>
    <w:uiPriority w:val="99"/>
    <w:semiHidden/>
    <w:unhideWhenUsed/>
    <w:rsid w:val="00986B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claytonmurphy/Library/Group%20Containers/UBF8T346G9.Office/User%20Content.localized/Templates.localized/Sunday%20Sermon%20Notes%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Sunday Sermon Notes Template.dotx</Template>
  <TotalTime>70</TotalTime>
  <Pages>6</Pages>
  <Words>1876</Words>
  <Characters>11667</Characters>
  <Application>Microsoft Office Word</Application>
  <DocSecurity>0</DocSecurity>
  <Lines>220</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claytonmurphy@comcast.net</dc:creator>
  <cp:keywords/>
  <dc:description/>
  <cp:lastModifiedBy>Christie Murphy</cp:lastModifiedBy>
  <cp:revision>4</cp:revision>
  <cp:lastPrinted>2026-01-13T22:14:00Z</cp:lastPrinted>
  <dcterms:created xsi:type="dcterms:W3CDTF">2026-01-13T15:27:00Z</dcterms:created>
  <dcterms:modified xsi:type="dcterms:W3CDTF">2026-02-21T12:25:00Z</dcterms:modified>
</cp:coreProperties>
</file>