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405C4" w14:textId="77777777" w:rsidR="00CA5F80" w:rsidRPr="00CA5F80" w:rsidRDefault="00CA5F80" w:rsidP="00CA5F80">
      <w:pPr>
        <w:pBdr>
          <w:bottom w:val="single" w:sz="4" w:space="1" w:color="auto"/>
        </w:pBdr>
        <w:rPr>
          <w:rFonts w:ascii="Times New Roman" w:hAnsi="Times New Roman" w:cs="Times New Roman"/>
          <w:sz w:val="28"/>
          <w:szCs w:val="28"/>
        </w:rPr>
      </w:pPr>
      <w:r w:rsidRPr="00CA5F80">
        <w:rPr>
          <w:rFonts w:ascii="Times New Roman" w:hAnsi="Times New Roman" w:cs="Times New Roman"/>
          <w:b/>
          <w:bCs/>
          <w:sz w:val="28"/>
          <w:szCs w:val="28"/>
        </w:rPr>
        <w:t>Monday: Image Bearers</w:t>
      </w:r>
    </w:p>
    <w:p w14:paraId="57BE0938"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b/>
          <w:bCs/>
          <w:sz w:val="28"/>
          <w:szCs w:val="28"/>
        </w:rPr>
        <w:t>"</w:t>
      </w:r>
      <w:proofErr w:type="gramStart"/>
      <w:r w:rsidRPr="00CA5F80">
        <w:rPr>
          <w:rFonts w:ascii="Times New Roman" w:hAnsi="Times New Roman" w:cs="Times New Roman"/>
          <w:b/>
          <w:bCs/>
          <w:sz w:val="28"/>
          <w:szCs w:val="28"/>
        </w:rPr>
        <w:t>So</w:t>
      </w:r>
      <w:proofErr w:type="gramEnd"/>
      <w:r w:rsidRPr="00CA5F80">
        <w:rPr>
          <w:rFonts w:ascii="Times New Roman" w:hAnsi="Times New Roman" w:cs="Times New Roman"/>
          <w:b/>
          <w:bCs/>
          <w:sz w:val="28"/>
          <w:szCs w:val="28"/>
        </w:rPr>
        <w:t xml:space="preserve"> then every one of us shall give account of himself to God." (Romans 14:12)</w:t>
      </w:r>
    </w:p>
    <w:p w14:paraId="7FA301B6" w14:textId="45BA447B"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"Can we go sledding now?" Ben was already at the door with his coat on. "Let us help Grandma clean up first," Jane said. "We've got this," Grandma waved them off. "Go enjoy the snow."</w:t>
      </w:r>
      <w:r>
        <w:rPr>
          <w:rFonts w:ascii="Times New Roman" w:hAnsi="Times New Roman" w:cs="Times New Roman"/>
          <w:sz w:val="28"/>
          <w:szCs w:val="28"/>
        </w:rPr>
        <w:t xml:space="preserve"> </w:t>
      </w:r>
      <w:r w:rsidRPr="00CA5F80">
        <w:rPr>
          <w:rFonts w:ascii="Times New Roman" w:hAnsi="Times New Roman" w:cs="Times New Roman"/>
          <w:sz w:val="28"/>
          <w:szCs w:val="28"/>
        </w:rPr>
        <w:t>The family headed toward the hill behind the barn. Grandpa had already dragged the sleds out that morning. As they walked through the snow, Beth kicked at a drift and asked, "Mom, in the sermon this morning, did the pastor say we're supposed to image God?" Jane nodded. "Yeah, he did. God made people in His image—to reflect His character. And when He told Adam and Eve to be fruitful and multiply, He wasn't just telling them to have kids. He was telling them to fill the earth with more image bearers."</w:t>
      </w:r>
    </w:p>
    <w:p w14:paraId="2B859396"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 xml:space="preserve">"So that's us?" Ben asked. John picked up the rope to the toboggan. "That's you. You're image bearers. But here's the part that got me—you don't belong to us. You belong to God. We're just stewards." Beth stopped walking. "What's a steward?" "Someone who manages something for someone else," Jane explained. "Remember those parables we studied in January? A master gives servants responsibility, then comes back and they </w:t>
      </w:r>
      <w:proofErr w:type="gramStart"/>
      <w:r w:rsidRPr="00CA5F80">
        <w:rPr>
          <w:rFonts w:ascii="Times New Roman" w:hAnsi="Times New Roman" w:cs="Times New Roman"/>
          <w:sz w:val="28"/>
          <w:szCs w:val="28"/>
        </w:rPr>
        <w:t>have to</w:t>
      </w:r>
      <w:proofErr w:type="gramEnd"/>
      <w:r w:rsidRPr="00CA5F80">
        <w:rPr>
          <w:rFonts w:ascii="Times New Roman" w:hAnsi="Times New Roman" w:cs="Times New Roman"/>
          <w:sz w:val="28"/>
          <w:szCs w:val="28"/>
        </w:rPr>
        <w:t xml:space="preserve"> give an account. Some were faithful, some weren't. That's us with you two."</w:t>
      </w:r>
    </w:p>
    <w:p w14:paraId="3E7BADB2"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They reached the top of the hill. Ben grabbed the toboggan and sat down. "</w:t>
      </w:r>
      <w:proofErr w:type="gramStart"/>
      <w:r w:rsidRPr="00CA5F80">
        <w:rPr>
          <w:rFonts w:ascii="Times New Roman" w:hAnsi="Times New Roman" w:cs="Times New Roman"/>
          <w:sz w:val="28"/>
          <w:szCs w:val="28"/>
        </w:rPr>
        <w:t>So</w:t>
      </w:r>
      <w:proofErr w:type="gramEnd"/>
      <w:r w:rsidRPr="00CA5F80">
        <w:rPr>
          <w:rFonts w:ascii="Times New Roman" w:hAnsi="Times New Roman" w:cs="Times New Roman"/>
          <w:sz w:val="28"/>
          <w:szCs w:val="28"/>
        </w:rPr>
        <w:t xml:space="preserve"> one day you're going to stand before God and give an account? Like, did you do a good job or not?" John helped Beth onto the smaller sled. "Yeah. He's not going to ask—He'll already know. He'll judge whether we faithfully trained you to image Him. Did we teach </w:t>
      </w:r>
      <w:proofErr w:type="gramStart"/>
      <w:r w:rsidRPr="00CA5F80">
        <w:rPr>
          <w:rFonts w:ascii="Times New Roman" w:hAnsi="Times New Roman" w:cs="Times New Roman"/>
          <w:sz w:val="28"/>
          <w:szCs w:val="28"/>
        </w:rPr>
        <w:t>you</w:t>
      </w:r>
      <w:proofErr w:type="gramEnd"/>
      <w:r w:rsidRPr="00CA5F80">
        <w:rPr>
          <w:rFonts w:ascii="Times New Roman" w:hAnsi="Times New Roman" w:cs="Times New Roman"/>
          <w:sz w:val="28"/>
          <w:szCs w:val="28"/>
        </w:rPr>
        <w:t xml:space="preserve"> His Word? Did we model His character? Did we correct you when you needed it?" Ben grinned. "</w:t>
      </w:r>
      <w:proofErr w:type="gramStart"/>
      <w:r w:rsidRPr="00CA5F80">
        <w:rPr>
          <w:rFonts w:ascii="Times New Roman" w:hAnsi="Times New Roman" w:cs="Times New Roman"/>
          <w:sz w:val="28"/>
          <w:szCs w:val="28"/>
        </w:rPr>
        <w:t>So</w:t>
      </w:r>
      <w:proofErr w:type="gramEnd"/>
      <w:r w:rsidRPr="00CA5F80">
        <w:rPr>
          <w:rFonts w:ascii="Times New Roman" w:hAnsi="Times New Roman" w:cs="Times New Roman"/>
          <w:sz w:val="28"/>
          <w:szCs w:val="28"/>
        </w:rPr>
        <w:t xml:space="preserve"> what do you get if you do a good job?" Jane smiled. "We get to see you in heaven, being rewarded for the faithful life you lived. That's the goal—not just that you know about God, but that you actually reflect His character every day."</w:t>
      </w:r>
    </w:p>
    <w:p w14:paraId="5DA7C9B3" w14:textId="15E1F21C" w:rsidR="0078355D" w:rsidRDefault="00CA5F80" w:rsidP="0078355D">
      <w:pPr>
        <w:rPr>
          <w:rFonts w:ascii="Times New Roman" w:hAnsi="Times New Roman" w:cs="Times New Roman"/>
          <w:sz w:val="28"/>
          <w:szCs w:val="28"/>
        </w:rPr>
      </w:pPr>
      <w:r w:rsidRPr="00CA5F80">
        <w:rPr>
          <w:rFonts w:ascii="Times New Roman" w:hAnsi="Times New Roman" w:cs="Times New Roman"/>
          <w:sz w:val="28"/>
          <w:szCs w:val="28"/>
        </w:rPr>
        <w:t>"Okay, enough serious talk," Ben said, pushing off down the hill. "Let's go!" Beth followed right behind him, both kids yelling as they flew down. John and Jane climbed onto the big toboggan together. As they sat down, Jane said, "That's sobering. Every day matters. What we teach, what we model, how we correct them—it all shapes whether they actually image God." John wrapped his arms around her. "And one day we'll answer for it." They pushed off and the cold air hit their faces as they picked up speed. At the bottom, they tumbled into the snow laughing. Ben was already dragging his sled back up. "Again!"</w:t>
      </w:r>
    </w:p>
    <w:p w14:paraId="14A960E1" w14:textId="77777777" w:rsidR="002870F0" w:rsidRPr="002870F0" w:rsidRDefault="002870F0" w:rsidP="002870F0">
      <w:pPr>
        <w:pBdr>
          <w:bottom w:val="single" w:sz="4" w:space="1" w:color="auto"/>
        </w:pBdr>
        <w:rPr>
          <w:rFonts w:ascii="Times New Roman" w:hAnsi="Times New Roman" w:cs="Times New Roman"/>
          <w:sz w:val="28"/>
          <w:szCs w:val="28"/>
        </w:rPr>
      </w:pPr>
      <w:r w:rsidRPr="002870F0">
        <w:rPr>
          <w:rFonts w:ascii="Times New Roman" w:hAnsi="Times New Roman" w:cs="Times New Roman"/>
          <w:b/>
          <w:bCs/>
          <w:sz w:val="28"/>
          <w:szCs w:val="28"/>
        </w:rPr>
        <w:lastRenderedPageBreak/>
        <w:t>Tuesday: Teaching and Modeling</w:t>
      </w:r>
    </w:p>
    <w:p w14:paraId="573524DB" w14:textId="53B55202"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After a few more runs down the hill, the sun started getting low. Grandpa came out and started building a fire in the old stone fire pit near the barn. "Hot chocolate's ready when you are," he called out</w:t>
      </w:r>
      <w:r>
        <w:rPr>
          <w:rFonts w:ascii="Times New Roman" w:hAnsi="Times New Roman" w:cs="Times New Roman"/>
          <w:sz w:val="28"/>
          <w:szCs w:val="28"/>
        </w:rPr>
        <w:t xml:space="preserve">. </w:t>
      </w:r>
      <w:r w:rsidRPr="002870F0">
        <w:rPr>
          <w:rFonts w:ascii="Times New Roman" w:hAnsi="Times New Roman" w:cs="Times New Roman"/>
          <w:sz w:val="28"/>
          <w:szCs w:val="28"/>
        </w:rPr>
        <w:t>The kids made one last run while John and Jane walked over to warm up. Grandpa handed them steaming mugs. "Good sermon this morning. Took me back to when Pastor Miller taught me the same thing. Jane, you were about thirteen."</w:t>
      </w:r>
      <w:r>
        <w:rPr>
          <w:rFonts w:ascii="Times New Roman" w:hAnsi="Times New Roman" w:cs="Times New Roman"/>
          <w:sz w:val="28"/>
          <w:szCs w:val="28"/>
        </w:rPr>
        <w:t xml:space="preserve"> </w:t>
      </w:r>
      <w:r w:rsidRPr="002870F0">
        <w:rPr>
          <w:rFonts w:ascii="Times New Roman" w:hAnsi="Times New Roman" w:cs="Times New Roman"/>
          <w:sz w:val="28"/>
          <w:szCs w:val="28"/>
        </w:rPr>
        <w:t>Jane smiled. "I remember. You and Mom started having family devotions at breakfast. That's when things changed." Grandpa stirred the fire. "Pastor Miller showed me Deuteronomy 6. It says parents are supposed to teach God's Word diligently to their children—at home, on the road, when they lie down and when they get up. But it starts with having God's Word in your own heart first. You can't give what you don't have."</w:t>
      </w:r>
    </w:p>
    <w:p w14:paraId="2CD3DBCC" w14:textId="77777777"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 xml:space="preserve">Ben and Beth ran up, cheeks red from the cold. Grandpa handed them hot chocolate. John turned to the kids. "That's what the sermon was about today. Our job is to teach you God's Word </w:t>
      </w:r>
      <w:proofErr w:type="gramStart"/>
      <w:r w:rsidRPr="002870F0">
        <w:rPr>
          <w:rFonts w:ascii="Times New Roman" w:hAnsi="Times New Roman" w:cs="Times New Roman"/>
          <w:sz w:val="28"/>
          <w:szCs w:val="28"/>
        </w:rPr>
        <w:t>consistently—talking</w:t>
      </w:r>
      <w:proofErr w:type="gramEnd"/>
      <w:r w:rsidRPr="002870F0">
        <w:rPr>
          <w:rFonts w:ascii="Times New Roman" w:hAnsi="Times New Roman" w:cs="Times New Roman"/>
          <w:sz w:val="28"/>
          <w:szCs w:val="28"/>
        </w:rPr>
        <w:t xml:space="preserve"> about Scripture at meals, in the car, before bed. Making it part of daily life." Grandma came out with a bag of marshmallows. "That's how you learn to image God. You have to know His Word."</w:t>
      </w:r>
    </w:p>
    <w:p w14:paraId="6B1473D1" w14:textId="46AC4D69"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Grandpa poked the fire. "The other part of the sermon was about modeling. Teaching isn't enough. You have to model God's character." He was quiet for a moment. "I remember when Jane was about fifteen. We were driving and I saw the speed limit sign. Kept going faster anyway. Then I saw the lights in my rearview mirror."</w:t>
      </w:r>
      <w:r>
        <w:rPr>
          <w:rFonts w:ascii="Times New Roman" w:hAnsi="Times New Roman" w:cs="Times New Roman"/>
          <w:sz w:val="28"/>
          <w:szCs w:val="28"/>
        </w:rPr>
        <w:t xml:space="preserve"> </w:t>
      </w:r>
      <w:r w:rsidRPr="002870F0">
        <w:rPr>
          <w:rFonts w:ascii="Times New Roman" w:hAnsi="Times New Roman" w:cs="Times New Roman"/>
          <w:sz w:val="28"/>
          <w:szCs w:val="28"/>
        </w:rPr>
        <w:t xml:space="preserve">Ben's eyes got big. "You got pulled over?" "I did," Grandpa said. "And when that officer walked up, I wanted to tell him I didn't know I was speeding. But Jane was sitting right there, and I'd just been learning from Pastor Miller that I had to model honesty. </w:t>
      </w:r>
      <w:proofErr w:type="gramStart"/>
      <w:r w:rsidRPr="002870F0">
        <w:rPr>
          <w:rFonts w:ascii="Times New Roman" w:hAnsi="Times New Roman" w:cs="Times New Roman"/>
          <w:sz w:val="28"/>
          <w:szCs w:val="28"/>
        </w:rPr>
        <w:t>So</w:t>
      </w:r>
      <w:proofErr w:type="gramEnd"/>
      <w:r w:rsidRPr="002870F0">
        <w:rPr>
          <w:rFonts w:ascii="Times New Roman" w:hAnsi="Times New Roman" w:cs="Times New Roman"/>
          <w:sz w:val="28"/>
          <w:szCs w:val="28"/>
        </w:rPr>
        <w:t xml:space="preserve"> I told him the truth—I knew I was speeding, and I apologized.</w:t>
      </w:r>
      <w:r>
        <w:rPr>
          <w:rFonts w:ascii="Times New Roman" w:hAnsi="Times New Roman" w:cs="Times New Roman"/>
          <w:sz w:val="28"/>
          <w:szCs w:val="28"/>
        </w:rPr>
        <w:t xml:space="preserve"> </w:t>
      </w:r>
      <w:r w:rsidRPr="002870F0">
        <w:rPr>
          <w:rFonts w:ascii="Times New Roman" w:hAnsi="Times New Roman" w:cs="Times New Roman"/>
          <w:sz w:val="28"/>
          <w:szCs w:val="28"/>
        </w:rPr>
        <w:t>Jane looked at her kids. "But Dad didn't stop there. When we got home, he apologized to Mom and me for breaking the law. Then that night, he put the speeding ticket on the table, gathered our family around, and asked God to forgive him." Grandpa's eyes got a little misty. Jane stood up and hugged him. "Thank you for modeling that, Dad. I've never forgotten it.</w:t>
      </w:r>
      <w:r>
        <w:rPr>
          <w:rFonts w:ascii="Times New Roman" w:hAnsi="Times New Roman" w:cs="Times New Roman"/>
          <w:sz w:val="28"/>
          <w:szCs w:val="28"/>
        </w:rPr>
        <w:t xml:space="preserve"> </w:t>
      </w:r>
      <w:r w:rsidRPr="002870F0">
        <w:rPr>
          <w:rFonts w:ascii="Times New Roman" w:hAnsi="Times New Roman" w:cs="Times New Roman"/>
          <w:sz w:val="28"/>
          <w:szCs w:val="28"/>
        </w:rPr>
        <w:t>Beth looked at her grandpa. "That's what the sermon meant? About children becoming what their parents are?" "Yeah," Grandpa said. "I could have lied and gotten away with it. But then Jane would have learned to image dishonesty. Instead, she saw what imaging God's truthfulness looks like—even when it costs you something."</w:t>
      </w:r>
    </w:p>
    <w:p w14:paraId="0AAC1BFB" w14:textId="77777777"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Grandpa cleared his throat and handed Ben the marshmallows. "Fire's ready now."</w:t>
      </w:r>
    </w:p>
    <w:p w14:paraId="67274878" w14:textId="77777777" w:rsidR="007949E1" w:rsidRPr="007949E1" w:rsidRDefault="007949E1" w:rsidP="007949E1">
      <w:pPr>
        <w:pBdr>
          <w:bottom w:val="single" w:sz="4" w:space="1" w:color="auto"/>
        </w:pBdr>
        <w:rPr>
          <w:rFonts w:ascii="Times New Roman" w:hAnsi="Times New Roman" w:cs="Times New Roman"/>
          <w:sz w:val="28"/>
          <w:szCs w:val="28"/>
        </w:rPr>
      </w:pPr>
      <w:r w:rsidRPr="007949E1">
        <w:rPr>
          <w:rFonts w:ascii="Times New Roman" w:hAnsi="Times New Roman" w:cs="Times New Roman"/>
          <w:b/>
          <w:bCs/>
          <w:sz w:val="28"/>
          <w:szCs w:val="28"/>
        </w:rPr>
        <w:lastRenderedPageBreak/>
        <w:t>Wednesday: Learning to Submit</w:t>
      </w:r>
    </w:p>
    <w:p w14:paraId="69140632"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The marshmallows were gone and the fire was burning low. Beth yawned. "Can we stay a little longer?" "A bit," Jane said. "But we need to head home soon."</w:t>
      </w:r>
    </w:p>
    <w:p w14:paraId="403EADDE"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Ben poked at the fire with a stick. "The sermon this morning talked about us obeying you guys. Why did the pastor spend time on that?" John leaned back. "Because teaching you to submit to authority is one of the ways we train you to image God. The pastor read Ephesians 6: 'Children, obey your parents in the Lord: for this is right.' Colossians 3:20 says it's well pleasing to the Lord."</w:t>
      </w:r>
    </w:p>
    <w:p w14:paraId="19ED8E7F" w14:textId="1A8DA97E"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Jane looked at her kids. "You learn what it means to submit to God by first learning to submit to us. When you obey, you're practicing submission to God." Grandma smiled. "Let me tell you a story about your mom. She was sixteen. We had a rule—no phone calls after bedtime. One night I walked past her room and heard her whispering on the phone to a boy."</w:t>
      </w:r>
      <w:r w:rsidR="000E55B2">
        <w:rPr>
          <w:rFonts w:ascii="Times New Roman" w:hAnsi="Times New Roman" w:cs="Times New Roman"/>
          <w:sz w:val="28"/>
          <w:szCs w:val="28"/>
        </w:rPr>
        <w:t xml:space="preserve"> </w:t>
      </w:r>
      <w:r w:rsidRPr="007949E1">
        <w:rPr>
          <w:rFonts w:ascii="Times New Roman" w:hAnsi="Times New Roman" w:cs="Times New Roman"/>
          <w:sz w:val="28"/>
          <w:szCs w:val="28"/>
        </w:rPr>
        <w:t>Jane covered her face. "Are you really telling this?" "I am," Grandma said. "I took the phone and told her she couldn't go on her date that weekend. Jane got mad. Angrier than I'd ever seen her. Said we were being unfair, that we were ruining her life."</w:t>
      </w:r>
    </w:p>
    <w:p w14:paraId="5A29ACD2" w14:textId="2F806ED3"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Grandpa jumped in. "She was about to get in more trouble. But Wednesday night after church, she came to us and apologized. Said she was sorry for breaking the rule and for being angry." Grandma nodded. "We prayed together as a family. Jane asked God to forgive her for disobeying us. We were proud of her for that."</w:t>
      </w:r>
      <w:r w:rsidR="000E55B2">
        <w:rPr>
          <w:rFonts w:ascii="Times New Roman" w:hAnsi="Times New Roman" w:cs="Times New Roman"/>
          <w:sz w:val="28"/>
          <w:szCs w:val="28"/>
        </w:rPr>
        <w:t xml:space="preserve"> </w:t>
      </w:r>
      <w:r w:rsidRPr="007949E1">
        <w:rPr>
          <w:rFonts w:ascii="Times New Roman" w:hAnsi="Times New Roman" w:cs="Times New Roman"/>
          <w:sz w:val="28"/>
          <w:szCs w:val="28"/>
        </w:rPr>
        <w:t>Beth looked up. "Did you let her go on the date?" "No," Grandma said. "She still didn't get to go. The punishment stood." Jane smiled. "But I learned submission isn't just obeying when you agree. It's obeying because God designed authority that way."</w:t>
      </w:r>
    </w:p>
    <w:p w14:paraId="0BD7CA29"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Beth looked curious. "What happened to the boy?" Jane pointed at John. "I married him." Everyone laughed. John shook his head. "I didn't know that story."</w:t>
      </w:r>
    </w:p>
    <w:p w14:paraId="70734083"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Grandma looked at Ben and Beth. "Your mom learned that refusing to obey wasn't just about us. It was about submitting to God's authority. And our job as parents is to help you understand that refusing to obey us is refusing to image and obey God."</w:t>
      </w:r>
    </w:p>
    <w:p w14:paraId="107ED595"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Grandpa stood. "Alright, time to head in. It's getting cold." Ben helped put out the fire. "Mom, I'm not sneaking any phone calls." Jane laughed. "Good. Learn from my mistakes."</w:t>
      </w:r>
    </w:p>
    <w:p w14:paraId="01714149" w14:textId="6D2855D6" w:rsidR="000E55B2" w:rsidRDefault="000E55B2">
      <w:pPr>
        <w:rPr>
          <w:rFonts w:ascii="Times New Roman" w:hAnsi="Times New Roman" w:cs="Times New Roman"/>
          <w:sz w:val="28"/>
          <w:szCs w:val="28"/>
        </w:rPr>
      </w:pPr>
      <w:r>
        <w:rPr>
          <w:rFonts w:ascii="Times New Roman" w:hAnsi="Times New Roman" w:cs="Times New Roman"/>
          <w:sz w:val="28"/>
          <w:szCs w:val="28"/>
        </w:rPr>
        <w:br w:type="page"/>
      </w:r>
    </w:p>
    <w:p w14:paraId="53EA22D0" w14:textId="77777777" w:rsidR="000E55B2" w:rsidRPr="000E55B2" w:rsidRDefault="000E55B2" w:rsidP="000E55B2">
      <w:pPr>
        <w:pBdr>
          <w:bottom w:val="single" w:sz="4" w:space="1" w:color="auto"/>
        </w:pBdr>
        <w:rPr>
          <w:rFonts w:ascii="Times New Roman" w:hAnsi="Times New Roman" w:cs="Times New Roman"/>
          <w:sz w:val="28"/>
          <w:szCs w:val="28"/>
        </w:rPr>
      </w:pPr>
      <w:r w:rsidRPr="000E55B2">
        <w:rPr>
          <w:rFonts w:ascii="Times New Roman" w:hAnsi="Times New Roman" w:cs="Times New Roman"/>
          <w:b/>
          <w:bCs/>
          <w:sz w:val="28"/>
          <w:szCs w:val="28"/>
        </w:rPr>
        <w:lastRenderedPageBreak/>
        <w:t>Thursday: When Parents Don't Restrain Sin</w:t>
      </w:r>
    </w:p>
    <w:p w14:paraId="6317D65E" w14:textId="7C6BF928" w:rsidR="000E55B2" w:rsidRPr="000E55B2" w:rsidRDefault="000E55B2" w:rsidP="000E55B2">
      <w:pPr>
        <w:rPr>
          <w:rFonts w:ascii="Times New Roman" w:hAnsi="Times New Roman" w:cs="Times New Roman"/>
          <w:sz w:val="28"/>
          <w:szCs w:val="28"/>
        </w:rPr>
      </w:pPr>
      <w:r w:rsidRPr="000E55B2">
        <w:rPr>
          <w:rFonts w:ascii="Times New Roman" w:hAnsi="Times New Roman" w:cs="Times New Roman"/>
          <w:sz w:val="28"/>
          <w:szCs w:val="28"/>
        </w:rPr>
        <w:t xml:space="preserve">The family was inside now, sitting around Grandma and Grandpa's kitchen table. Grandma had made hot </w:t>
      </w:r>
      <w:proofErr w:type="gramStart"/>
      <w:r w:rsidRPr="000E55B2">
        <w:rPr>
          <w:rFonts w:ascii="Times New Roman" w:hAnsi="Times New Roman" w:cs="Times New Roman"/>
          <w:sz w:val="28"/>
          <w:szCs w:val="28"/>
        </w:rPr>
        <w:t>cider</w:t>
      </w:r>
      <w:proofErr w:type="gramEnd"/>
      <w:r w:rsidRPr="000E55B2">
        <w:rPr>
          <w:rFonts w:ascii="Times New Roman" w:hAnsi="Times New Roman" w:cs="Times New Roman"/>
          <w:sz w:val="28"/>
          <w:szCs w:val="28"/>
        </w:rPr>
        <w:t xml:space="preserve"> and everyone was warming up. John wrapped his hands around the warm mug. "The part of the sermon about Eli really got me. I'd read that story before but never saw it the way the pastor explained it."</w:t>
      </w:r>
      <w:r>
        <w:rPr>
          <w:rFonts w:ascii="Times New Roman" w:hAnsi="Times New Roman" w:cs="Times New Roman"/>
          <w:sz w:val="28"/>
          <w:szCs w:val="28"/>
        </w:rPr>
        <w:t xml:space="preserve"> </w:t>
      </w:r>
      <w:r w:rsidRPr="000E55B2">
        <w:rPr>
          <w:rFonts w:ascii="Times New Roman" w:hAnsi="Times New Roman" w:cs="Times New Roman"/>
          <w:sz w:val="28"/>
          <w:szCs w:val="28"/>
        </w:rPr>
        <w:t>Grandpa nodded. "Eli's sons were wicked. They treated God's offerings with contempt and committed sexual sin right at the tabernacle. Eli knew about it. He confronted them verbally, but he didn't restrain them. He didn't remove them from their positions. He didn't enforce consequences." Jane added, "And God held him accountable for that. First Samuel 3:13 says God judged Eli not just for his sons' sin, but for his failure to restrain them."</w:t>
      </w:r>
      <w:r>
        <w:rPr>
          <w:rFonts w:ascii="Times New Roman" w:hAnsi="Times New Roman" w:cs="Times New Roman"/>
          <w:sz w:val="28"/>
          <w:szCs w:val="28"/>
        </w:rPr>
        <w:t xml:space="preserve"> </w:t>
      </w:r>
      <w:r w:rsidRPr="000E55B2">
        <w:rPr>
          <w:rFonts w:ascii="Times New Roman" w:hAnsi="Times New Roman" w:cs="Times New Roman"/>
          <w:sz w:val="28"/>
          <w:szCs w:val="28"/>
        </w:rPr>
        <w:t>Ben looked up from his cider. "</w:t>
      </w:r>
      <w:proofErr w:type="gramStart"/>
      <w:r w:rsidRPr="000E55B2">
        <w:rPr>
          <w:rFonts w:ascii="Times New Roman" w:hAnsi="Times New Roman" w:cs="Times New Roman"/>
          <w:sz w:val="28"/>
          <w:szCs w:val="28"/>
        </w:rPr>
        <w:t>So</w:t>
      </w:r>
      <w:proofErr w:type="gramEnd"/>
      <w:r w:rsidRPr="000E55B2">
        <w:rPr>
          <w:rFonts w:ascii="Times New Roman" w:hAnsi="Times New Roman" w:cs="Times New Roman"/>
          <w:sz w:val="28"/>
          <w:szCs w:val="28"/>
        </w:rPr>
        <w:t xml:space="preserve"> God punished him because he didn't discipline them?" "Yeah," John said. "God said Eli honored his sons above God by failing to restrain them. He chose to avoid conflict rather than obey God. That was negligence." Grandpa leaned back. "When Pastor Miller taught me this, that's what convicted me. I'd been avoiding conflict instead of addressing sin."</w:t>
      </w:r>
      <w:r>
        <w:rPr>
          <w:rFonts w:ascii="Times New Roman" w:hAnsi="Times New Roman" w:cs="Times New Roman"/>
          <w:sz w:val="28"/>
          <w:szCs w:val="28"/>
        </w:rPr>
        <w:t xml:space="preserve"> </w:t>
      </w:r>
      <w:r w:rsidRPr="000E55B2">
        <w:rPr>
          <w:rFonts w:ascii="Times New Roman" w:hAnsi="Times New Roman" w:cs="Times New Roman"/>
          <w:sz w:val="28"/>
          <w:szCs w:val="28"/>
        </w:rPr>
        <w:t xml:space="preserve">John continued, "The sermon talked about how some parents give empty threats, warn repeatedly without following through, or remove consequences when kids complain. That doesn't work. Children learn disobedience has no cost." Jane nodded. "Even if parents choose not to use physical discipline, they still have to enforce real consequences—removal of privileges, loss of possessions, restriction of freedom, additional chores. Whatever will </w:t>
      </w:r>
      <w:proofErr w:type="gramStart"/>
      <w:r w:rsidRPr="000E55B2">
        <w:rPr>
          <w:rFonts w:ascii="Times New Roman" w:hAnsi="Times New Roman" w:cs="Times New Roman"/>
          <w:sz w:val="28"/>
          <w:szCs w:val="28"/>
        </w:rPr>
        <w:t>actually restrain</w:t>
      </w:r>
      <w:proofErr w:type="gramEnd"/>
      <w:r w:rsidRPr="000E55B2">
        <w:rPr>
          <w:rFonts w:ascii="Times New Roman" w:hAnsi="Times New Roman" w:cs="Times New Roman"/>
          <w:sz w:val="28"/>
          <w:szCs w:val="28"/>
        </w:rPr>
        <w:t xml:space="preserve"> the behavior. And once you set it, you don't back down."</w:t>
      </w:r>
      <w:r>
        <w:rPr>
          <w:rFonts w:ascii="Times New Roman" w:hAnsi="Times New Roman" w:cs="Times New Roman"/>
          <w:sz w:val="28"/>
          <w:szCs w:val="28"/>
        </w:rPr>
        <w:t xml:space="preserve"> </w:t>
      </w:r>
      <w:r w:rsidRPr="000E55B2">
        <w:rPr>
          <w:rFonts w:ascii="Times New Roman" w:hAnsi="Times New Roman" w:cs="Times New Roman"/>
          <w:sz w:val="28"/>
          <w:szCs w:val="28"/>
        </w:rPr>
        <w:t>Beth grinned. "Mom definitely learned that. I can never talk her out of reducing my punishment." Ben laughed. "That's why you always ask Dad. But that doesn't work for me. I have to ask Grandma to try." The whole table laughed. Grandma shook her head. "Nice try, but I'm not overruling your parents."</w:t>
      </w:r>
      <w:r>
        <w:rPr>
          <w:rFonts w:ascii="Times New Roman" w:hAnsi="Times New Roman" w:cs="Times New Roman"/>
          <w:sz w:val="28"/>
          <w:szCs w:val="28"/>
        </w:rPr>
        <w:t xml:space="preserve"> </w:t>
      </w:r>
      <w:r w:rsidRPr="000E55B2">
        <w:rPr>
          <w:rFonts w:ascii="Times New Roman" w:hAnsi="Times New Roman" w:cs="Times New Roman"/>
          <w:sz w:val="28"/>
          <w:szCs w:val="28"/>
        </w:rPr>
        <w:t>Beth's smile faded a little. "Honestly though, I'm glad you guys don't back down. I see how some of my friends' parents do—they make threats but never follow through. Their kids just ignore them and do whatever they want." Ben nodded. "Yeah, and those kids are always in trouble at school. They don't respect anybody because their parents taught them authority doesn't matter."</w:t>
      </w:r>
      <w:r>
        <w:rPr>
          <w:rFonts w:ascii="Times New Roman" w:hAnsi="Times New Roman" w:cs="Times New Roman"/>
          <w:sz w:val="28"/>
          <w:szCs w:val="28"/>
        </w:rPr>
        <w:t xml:space="preserve"> </w:t>
      </w:r>
      <w:r w:rsidRPr="000E55B2">
        <w:rPr>
          <w:rFonts w:ascii="Times New Roman" w:hAnsi="Times New Roman" w:cs="Times New Roman"/>
          <w:sz w:val="28"/>
          <w:szCs w:val="28"/>
        </w:rPr>
        <w:t>Jane looked at her kids. "That's the point. If we backed down every time you complained, we'd be teaching you that manipulation works and authority can be negotiated. But we're accountable to God for restraining sin and training you in righteousness." John added, "We're not just managing your happiness. We're stewarding God's image bearers and preparing you to stand before Him."</w:t>
      </w:r>
    </w:p>
    <w:p w14:paraId="00A4DB27"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b/>
          <w:bCs/>
          <w:sz w:val="28"/>
          <w:szCs w:val="28"/>
        </w:rPr>
        <w:lastRenderedPageBreak/>
        <w:t>Friday: Daily Repentance</w:t>
      </w:r>
    </w:p>
    <w:p w14:paraId="4F781CBE"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The car was dark except for the dashboard lights. Ben and Beth were in the back seat, tired from the day. Jane turned around to check on them. "You guys awake back there?" Beth yawned. "Yeah. Mom, can I ask you something?" "Sure," Jane said.</w:t>
      </w:r>
    </w:p>
    <w:p w14:paraId="4DF379FE"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"I've been thinking about what Grandpa did—asking God to forgive him for speeding, and how I had to pray when I disobeyed last week. Is that what the pastor meant about teaching us daily repentance?" Ben sat up. "Yeah, because it's not just getting punished. It's the whole thing—confessing to God, asking forgiveness, turning away from the sin."</w:t>
      </w:r>
    </w:p>
    <w:p w14:paraId="109BE9D5"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John glanced in the rearview mirror. "Exactly. When you disobey, we don't just give you a consequence. We walk you through the whole process of repentance. That's what Grandpa was showing me when I was learning from Pastor Miller." Jane nodded. "And it's what we're showing you. When Ben lied about homework and lost video games, the consequence taught him sin has a cost. But praying and confessing to God taught him repentance."</w:t>
      </w:r>
    </w:p>
    <w:p w14:paraId="48663AB7"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 xml:space="preserve">Beth pulled her blanket tighter. "And when I was mean to Ben, you made me apologize to him and to God. I sinned against both." "Right," Jane said. "Sin is always against God first. Psalm 51 says, 'Against thee, thee only, have I sinned.' </w:t>
      </w:r>
      <w:proofErr w:type="gramStart"/>
      <w:r w:rsidRPr="008736CE">
        <w:rPr>
          <w:rFonts w:ascii="Times New Roman" w:hAnsi="Times New Roman" w:cs="Times New Roman"/>
          <w:sz w:val="28"/>
          <w:szCs w:val="28"/>
        </w:rPr>
        <w:t>So</w:t>
      </w:r>
      <w:proofErr w:type="gramEnd"/>
      <w:r w:rsidRPr="008736CE">
        <w:rPr>
          <w:rFonts w:ascii="Times New Roman" w:hAnsi="Times New Roman" w:cs="Times New Roman"/>
          <w:sz w:val="28"/>
          <w:szCs w:val="28"/>
        </w:rPr>
        <w:t xml:space="preserve"> you need to confess to Him, repent by turning away from that sin, then make it right with whoever else you hurt."</w:t>
      </w:r>
    </w:p>
    <w:p w14:paraId="14E74A03"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John kept his eyes on the road. "And here's the key—saying 'I'm sorry' doesn't remove the consequence. God forgives sin, but He still allows consequences to train you in righteousness. That's Hebrews 12." Ben was quiet for a second. "So even after I confessed and repented, I still couldn't have video games back." "No," John said. "Because you were learning that sin is serious and has a real cost."</w:t>
      </w:r>
    </w:p>
    <w:p w14:paraId="080F0C2A"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Jane turned back around. "That's also why being baptized doesn't mean you're done with repentance. It means you're starting a life of daily repentance. Every day you'll recognize sin, confess it, repent, and walk in obedience." Beth leaned her head against the window. "That's what it means to prepare us to stand before God?"</w:t>
      </w:r>
    </w:p>
    <w:p w14:paraId="3F71F3FE" w14:textId="013673E7" w:rsidR="00CA5F80" w:rsidRPr="00CA5F80" w:rsidRDefault="008736CE" w:rsidP="0078355D">
      <w:pPr>
        <w:rPr>
          <w:rFonts w:ascii="Times New Roman" w:hAnsi="Times New Roman" w:cs="Times New Roman"/>
          <w:sz w:val="28"/>
          <w:szCs w:val="28"/>
        </w:rPr>
      </w:pPr>
      <w:r w:rsidRPr="008736CE">
        <w:rPr>
          <w:rFonts w:ascii="Times New Roman" w:hAnsi="Times New Roman" w:cs="Times New Roman"/>
          <w:sz w:val="28"/>
          <w:szCs w:val="28"/>
        </w:rPr>
        <w:t xml:space="preserve">"Yeah," Jane said. "One day you'll give an account. We're teaching you </w:t>
      </w:r>
      <w:proofErr w:type="spellStart"/>
      <w:proofErr w:type="gramStart"/>
      <w:r w:rsidRPr="008736CE">
        <w:rPr>
          <w:rFonts w:ascii="Times New Roman" w:hAnsi="Times New Roman" w:cs="Times New Roman"/>
          <w:sz w:val="28"/>
          <w:szCs w:val="28"/>
        </w:rPr>
        <w:t>now</w:t>
      </w:r>
      <w:proofErr w:type="spellEnd"/>
      <w:proofErr w:type="gramEnd"/>
      <w:r w:rsidRPr="008736CE">
        <w:rPr>
          <w:rFonts w:ascii="Times New Roman" w:hAnsi="Times New Roman" w:cs="Times New Roman"/>
          <w:sz w:val="28"/>
          <w:szCs w:val="28"/>
        </w:rPr>
        <w:t xml:space="preserve"> what faithful image bearers do." The car was quiet for a minute. Then Ben said, "Does this mean I still can't talk you out of punishments?" "Not a chance," Jane said. Beth laughed. "Told you."</w:t>
      </w:r>
    </w:p>
    <w:sectPr w:rsidR="00CA5F80" w:rsidRPr="00CA5F80" w:rsidSect="00733EC1">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03660" w14:textId="77777777" w:rsidR="00F445F8" w:rsidRDefault="00F445F8" w:rsidP="00DC3731">
      <w:pPr>
        <w:spacing w:after="0" w:line="240" w:lineRule="auto"/>
      </w:pPr>
      <w:r>
        <w:separator/>
      </w:r>
    </w:p>
  </w:endnote>
  <w:endnote w:type="continuationSeparator" w:id="0">
    <w:p w14:paraId="0FFE2272" w14:textId="77777777" w:rsidR="00F445F8" w:rsidRDefault="00F445F8"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6EE84A0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6DECF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66617AD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31D51" w14:textId="77777777" w:rsidR="00733EC1" w:rsidRDefault="00733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309C5" w14:textId="77777777" w:rsidR="00F6298A" w:rsidRDefault="00F629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EF61B" w14:textId="77777777" w:rsidR="00F445F8" w:rsidRDefault="00F445F8" w:rsidP="00DC3731">
      <w:pPr>
        <w:spacing w:after="0" w:line="240" w:lineRule="auto"/>
      </w:pPr>
      <w:r>
        <w:separator/>
      </w:r>
    </w:p>
  </w:footnote>
  <w:footnote w:type="continuationSeparator" w:id="0">
    <w:p w14:paraId="2FD0C996" w14:textId="77777777" w:rsidR="00F445F8" w:rsidRDefault="00F445F8"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E47C4" w14:textId="77777777" w:rsidR="00F6298A" w:rsidRDefault="00F629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DC4DB" w14:textId="60FF43EF" w:rsidR="00FC50F0" w:rsidRDefault="00F255FB" w:rsidP="00FC50F0">
    <w:pPr>
      <w:pStyle w:val="Header"/>
      <w:jc w:val="center"/>
    </w:pPr>
    <w:r>
      <w:t>Five-Day Devotional</w:t>
    </w:r>
    <w:r w:rsidR="004C5491">
      <w:t xml:space="preserve"> – </w:t>
    </w:r>
    <w:r w:rsidR="00483B94">
      <w:t xml:space="preserve">Lesson </w:t>
    </w:r>
    <w:r w:rsidR="00FC50F0">
      <w:t>8</w:t>
    </w:r>
    <w:r w:rsidR="00483B94">
      <w:t xml:space="preserve"> – </w:t>
    </w:r>
    <w:r w:rsidR="00F6298A">
      <w:t xml:space="preserve">Parenting According to </w:t>
    </w:r>
    <w:proofErr w:type="gramStart"/>
    <w:r w:rsidR="00F6298A">
      <w:t xml:space="preserve">Scripture </w:t>
    </w:r>
    <w:r w:rsidR="00483B94">
      <w:t xml:space="preserve"> –</w:t>
    </w:r>
    <w:proofErr w:type="gramEnd"/>
    <w:r w:rsidR="00483B94">
      <w:t xml:space="preserve"> Feb </w:t>
    </w:r>
    <w:r w:rsidR="00FC50F0">
      <w:t>23-27</w:t>
    </w:r>
  </w:p>
  <w:p w14:paraId="5E81DA96" w14:textId="77777777" w:rsidR="004C5491" w:rsidRDefault="004C5491" w:rsidP="00DC373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C533E" w14:textId="77777777" w:rsidR="00F6298A" w:rsidRDefault="00F629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82"/>
    <w:rsid w:val="000A11EA"/>
    <w:rsid w:val="000E3147"/>
    <w:rsid w:val="000E55B2"/>
    <w:rsid w:val="000F269D"/>
    <w:rsid w:val="00137194"/>
    <w:rsid w:val="00166ECA"/>
    <w:rsid w:val="001738A3"/>
    <w:rsid w:val="002870F0"/>
    <w:rsid w:val="003109B0"/>
    <w:rsid w:val="00374E59"/>
    <w:rsid w:val="003C25CB"/>
    <w:rsid w:val="003F7F1A"/>
    <w:rsid w:val="004121F7"/>
    <w:rsid w:val="00414F38"/>
    <w:rsid w:val="0045016A"/>
    <w:rsid w:val="00483B94"/>
    <w:rsid w:val="004C5491"/>
    <w:rsid w:val="00554A6F"/>
    <w:rsid w:val="005B4C52"/>
    <w:rsid w:val="00686810"/>
    <w:rsid w:val="006948DB"/>
    <w:rsid w:val="00697BD6"/>
    <w:rsid w:val="006A6DD0"/>
    <w:rsid w:val="00733EC1"/>
    <w:rsid w:val="0078355D"/>
    <w:rsid w:val="00790090"/>
    <w:rsid w:val="007949E1"/>
    <w:rsid w:val="00816E82"/>
    <w:rsid w:val="008736CE"/>
    <w:rsid w:val="008D5880"/>
    <w:rsid w:val="008E3986"/>
    <w:rsid w:val="00903CA1"/>
    <w:rsid w:val="00911278"/>
    <w:rsid w:val="00917068"/>
    <w:rsid w:val="00972EBC"/>
    <w:rsid w:val="009D2A9A"/>
    <w:rsid w:val="009D6B28"/>
    <w:rsid w:val="00A1271B"/>
    <w:rsid w:val="00A42C13"/>
    <w:rsid w:val="00A63F4A"/>
    <w:rsid w:val="00A72462"/>
    <w:rsid w:val="00AA57DF"/>
    <w:rsid w:val="00B81ECF"/>
    <w:rsid w:val="00BD7403"/>
    <w:rsid w:val="00BE6759"/>
    <w:rsid w:val="00CA5F80"/>
    <w:rsid w:val="00D466B2"/>
    <w:rsid w:val="00D54784"/>
    <w:rsid w:val="00DC3731"/>
    <w:rsid w:val="00E8143A"/>
    <w:rsid w:val="00EC78B7"/>
    <w:rsid w:val="00F255FB"/>
    <w:rsid w:val="00F445F8"/>
    <w:rsid w:val="00F6298A"/>
    <w:rsid w:val="00F90E96"/>
    <w:rsid w:val="00F97E32"/>
    <w:rsid w:val="00FB00B4"/>
    <w:rsid w:val="00FB060C"/>
    <w:rsid w:val="00FC46F4"/>
    <w:rsid w:val="00FC50F0"/>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F9C2A"/>
  <w15:chartTrackingRefBased/>
  <w15:docId w15:val="{FBECE110-3D95-C340-91F5-D7D2EEB8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75</TotalTime>
  <Pages>5</Pages>
  <Words>2249</Words>
  <Characters>10513</Characters>
  <Application>Microsoft Office Word</Application>
  <DocSecurity>0</DocSecurity>
  <Lines>160</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7</cp:revision>
  <cp:lastPrinted>2026-02-18T16:22:00Z</cp:lastPrinted>
  <dcterms:created xsi:type="dcterms:W3CDTF">2026-01-13T21:08:00Z</dcterms:created>
  <dcterms:modified xsi:type="dcterms:W3CDTF">2026-02-18T19:01:00Z</dcterms:modified>
</cp:coreProperties>
</file>