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BABC6" w14:textId="77777777" w:rsidR="00554A6F" w:rsidRPr="00554A6F" w:rsidRDefault="00554A6F" w:rsidP="00554A6F">
      <w:pPr>
        <w:pBdr>
          <w:bottom w:val="single" w:sz="4" w:space="1" w:color="auto"/>
        </w:pBdr>
        <w:rPr>
          <w:rFonts w:ascii="Times New Roman" w:hAnsi="Times New Roman" w:cs="Times New Roman"/>
          <w:b/>
          <w:bCs/>
          <w:sz w:val="28"/>
          <w:szCs w:val="28"/>
        </w:rPr>
      </w:pPr>
      <w:r w:rsidRPr="00554A6F">
        <w:rPr>
          <w:rFonts w:ascii="Times New Roman" w:hAnsi="Times New Roman" w:cs="Times New Roman"/>
          <w:b/>
          <w:bCs/>
          <w:sz w:val="28"/>
          <w:szCs w:val="28"/>
        </w:rPr>
        <w:t>Monday: Help Meet</w:t>
      </w:r>
    </w:p>
    <w:p w14:paraId="0CC0E27D" w14:textId="013F6F5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Jane was quiet on the drive home from church. John glanced over but didn't push. He could tell the sermon was working on her.</w:t>
      </w:r>
      <w:r>
        <w:rPr>
          <w:rFonts w:ascii="Times New Roman" w:hAnsi="Times New Roman" w:cs="Times New Roman"/>
          <w:sz w:val="28"/>
          <w:szCs w:val="28"/>
        </w:rPr>
        <w:t xml:space="preserve"> </w:t>
      </w:r>
      <w:r w:rsidRPr="00554A6F">
        <w:rPr>
          <w:rFonts w:ascii="Times New Roman" w:hAnsi="Times New Roman" w:cs="Times New Roman"/>
          <w:sz w:val="28"/>
          <w:szCs w:val="28"/>
        </w:rPr>
        <w:t>That afternoon, she sat down at the kitchen table. "Can we talk about the sermon?"</w:t>
      </w:r>
      <w:r>
        <w:rPr>
          <w:rFonts w:ascii="Times New Roman" w:hAnsi="Times New Roman" w:cs="Times New Roman"/>
          <w:sz w:val="28"/>
          <w:szCs w:val="28"/>
        </w:rPr>
        <w:t xml:space="preserve"> </w:t>
      </w:r>
      <w:r w:rsidRPr="00554A6F">
        <w:rPr>
          <w:rFonts w:ascii="Times New Roman" w:hAnsi="Times New Roman" w:cs="Times New Roman"/>
          <w:sz w:val="28"/>
          <w:szCs w:val="28"/>
        </w:rPr>
        <w:t>John joined her. "What's on your mind?"</w:t>
      </w:r>
    </w:p>
    <w:p w14:paraId="5EBD8B22"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"I've always cringed at the term 'help meet,'" Jane said. "It sounded weak. Like I exist to serve you and that's it. But the pastor explained what it actually means in Genesis 2:18."</w:t>
      </w:r>
    </w:p>
    <w:p w14:paraId="288F7A42"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She opened her Bible. "God said, 'I will make him an help meet for him.' The word 'help' means someone who provides what's needed—what's lacking. And 'meet' means suitable, fitting. Together it means a necessary partner who comes alongside."</w:t>
      </w:r>
    </w:p>
    <w:p w14:paraId="235206D4"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John nodded, listening.</w:t>
      </w:r>
    </w:p>
    <w:p w14:paraId="1CDCA61F"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"And then the pastor pointed out that Scripture uses that same word 'help' to describe God," Jane continued. "Psalm 121 says 'My help cometh from the LORD.' God is called our help. So when I'm called a help meet, I'm actually imaging God." She looked up. "That's not weak. That's essential."</w:t>
      </w:r>
    </w:p>
    <w:p w14:paraId="57DDA217"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"I never thought of it that way," John said.</w:t>
      </w:r>
    </w:p>
    <w:p w14:paraId="6CA03A59"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"Me neither," Jane admitted. "But here's what convicted me. I've spent so much energy resisting being a help meet because I was afraid it meant being silent or less-than. So I've dismissed your leadership. When you try to lead, I undermine it if I disagree. I fight you instead of coming alongside you."</w:t>
      </w:r>
    </w:p>
    <w:p w14:paraId="59EB5B0C"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John was quiet for a moment. "Jane, I need to say something too. I've made it hard for you to trust my leadership. Times I've demanded my way without listening. Times I've been passive and left you carrying everything. I haven't valued your wisdom like I should."</w:t>
      </w:r>
    </w:p>
    <w:p w14:paraId="3510B8CC"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"We've both gotten this wrong," Jane said. "Being a help meet means I complete what you're lacking—but I've either refused to help or tried to take over completely."</w:t>
      </w:r>
    </w:p>
    <w:p w14:paraId="5D8E30FD"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sz w:val="28"/>
          <w:szCs w:val="28"/>
        </w:rPr>
        <w:t>They sat with that truth. Then they prayed, confessing to God what they'd confessed to each other.</w:t>
      </w:r>
    </w:p>
    <w:p w14:paraId="32FA53AB" w14:textId="77777777" w:rsidR="00554A6F" w:rsidRPr="00554A6F" w:rsidRDefault="00657333" w:rsidP="00554A6F">
      <w:pPr>
        <w:rPr>
          <w:rFonts w:ascii="Times New Roman" w:hAnsi="Times New Roman" w:cs="Times New Roman"/>
          <w:sz w:val="28"/>
          <w:szCs w:val="28"/>
        </w:rPr>
      </w:pPr>
      <w:r>
        <w:rPr>
          <w:rFonts w:ascii="Times New Roman" w:hAnsi="Times New Roman" w:cs="Times New Roman"/>
          <w:noProof/>
          <w:sz w:val="28"/>
          <w:szCs w:val="28"/>
        </w:rPr>
        <w:pict w14:anchorId="1659FB34">
          <v:rect id="_x0000_i1029" alt="" style="width:468pt;height:.05pt;mso-width-percent:0;mso-height-percent:0;mso-width-percent:0;mso-height-percent:0" o:hralign="center" o:hrstd="t" o:hr="t" fillcolor="#a0a0a0" stroked="f"/>
        </w:pict>
      </w:r>
    </w:p>
    <w:p w14:paraId="4868A754" w14:textId="77777777" w:rsidR="00554A6F" w:rsidRPr="00554A6F" w:rsidRDefault="00554A6F" w:rsidP="00554A6F">
      <w:pPr>
        <w:rPr>
          <w:rFonts w:ascii="Times New Roman" w:hAnsi="Times New Roman" w:cs="Times New Roman"/>
          <w:sz w:val="28"/>
          <w:szCs w:val="28"/>
        </w:rPr>
      </w:pPr>
      <w:r w:rsidRPr="00554A6F">
        <w:rPr>
          <w:rFonts w:ascii="Times New Roman" w:hAnsi="Times New Roman" w:cs="Times New Roman"/>
          <w:b/>
          <w:bCs/>
          <w:sz w:val="28"/>
          <w:szCs w:val="28"/>
        </w:rPr>
        <w:t>To Think About:</w:t>
      </w:r>
      <w:r w:rsidRPr="00554A6F">
        <w:rPr>
          <w:rFonts w:ascii="Times New Roman" w:hAnsi="Times New Roman" w:cs="Times New Roman"/>
          <w:sz w:val="28"/>
          <w:szCs w:val="28"/>
        </w:rPr>
        <w:t xml:space="preserve"> Do you see being a help meet as imaging God, or as something less?</w:t>
      </w:r>
    </w:p>
    <w:p w14:paraId="759B28C1" w14:textId="77777777" w:rsidR="003C25CB" w:rsidRPr="003C25CB" w:rsidRDefault="0078355D" w:rsidP="003C25CB">
      <w:pPr>
        <w:pBdr>
          <w:bottom w:val="single" w:sz="4" w:space="1" w:color="auto"/>
        </w:pBdr>
        <w:rPr>
          <w:rFonts w:ascii="Times New Roman" w:hAnsi="Times New Roman" w:cs="Times New Roman"/>
          <w:b/>
          <w:bCs/>
          <w:sz w:val="28"/>
          <w:szCs w:val="28"/>
        </w:rPr>
      </w:pPr>
      <w:r>
        <w:rPr>
          <w:rFonts w:ascii="Times New Roman" w:hAnsi="Times New Roman" w:cs="Times New Roman"/>
          <w:sz w:val="28"/>
          <w:szCs w:val="28"/>
        </w:rPr>
        <w:lastRenderedPageBreak/>
        <w:t xml:space="preserve"> </w:t>
      </w:r>
      <w:r w:rsidR="003C25CB" w:rsidRPr="003C25CB">
        <w:rPr>
          <w:rFonts w:ascii="Times New Roman" w:hAnsi="Times New Roman" w:cs="Times New Roman"/>
          <w:b/>
          <w:bCs/>
          <w:sz w:val="28"/>
          <w:szCs w:val="28"/>
        </w:rPr>
        <w:t>Tuesday: What Am I Helping Him Do?</w:t>
      </w:r>
    </w:p>
    <w:p w14:paraId="5C776973"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Tuesday evening, there was a knock at the door. Jane opened it to find Emma, her niece, standing there looking uncertain. "Hey, can I talk to you and Uncle John?"</w:t>
      </w:r>
    </w:p>
    <w:p w14:paraId="6C154BD9"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They sat down in the living room. Emma twisted her hands. "I was at church Sunday. That sermon on wives—it helped some things make sense, but I still have questions. Michael and I have been talking about marriage, and honestly, I'm scared."</w:t>
      </w:r>
    </w:p>
    <w:p w14:paraId="43EB5BC8" w14:textId="246E72D4"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"Scared of what?" John asked.</w:t>
      </w:r>
      <w:r>
        <w:rPr>
          <w:rFonts w:ascii="Times New Roman" w:hAnsi="Times New Roman" w:cs="Times New Roman"/>
          <w:sz w:val="28"/>
          <w:szCs w:val="28"/>
        </w:rPr>
        <w:t xml:space="preserve">  </w:t>
      </w:r>
      <w:r w:rsidRPr="003C25CB">
        <w:rPr>
          <w:rFonts w:ascii="Times New Roman" w:hAnsi="Times New Roman" w:cs="Times New Roman"/>
          <w:sz w:val="28"/>
          <w:szCs w:val="28"/>
        </w:rPr>
        <w:t>"Of becoming a wife," Emma said. "I've seen so many marriages where the wife just disappears. She exists to serve him, keep him happy. I don't want that. But then Christians talk about submission and being a helper, and it sounds like the same thing. Sunday's sermon was different, but I need help understanding it."</w:t>
      </w:r>
    </w:p>
    <w:p w14:paraId="372CDF53"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Jane leaned forward. "Let me ask you—what do you think you'd be helping Michael do?"</w:t>
      </w:r>
    </w:p>
    <w:p w14:paraId="4F803A8F"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Emma looked confused. "Help him succeed? Make him happy?"</w:t>
      </w:r>
    </w:p>
    <w:p w14:paraId="05535DC3"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"That's what I thought too," Jane said. She opened her Bible to Genesis 1. "But God made both man and woman in His image and gave them both the responsibility to image Him. You're doing this together—not for him, with him."</w:t>
      </w:r>
    </w:p>
    <w:p w14:paraId="6A40C533"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John nodded. "God gave Adam work in the garden. Then He created Eve to partner with him in what God assigned them to do together."</w:t>
      </w:r>
    </w:p>
    <w:p w14:paraId="51DA1AAE"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"So it's not his purpose and I'm just supporting it?" Emma asked.</w:t>
      </w:r>
    </w:p>
    <w:p w14:paraId="700D792B" w14:textId="1DFEDE6C"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"No," Jane said. "It's God's purpose for both of you." She turned to Proverbs 14:1. "'Every wise woman buildeth her house: but the foolish plucketh it down.' A wise wife builds by reflecting God's character."</w:t>
      </w:r>
      <w:r>
        <w:rPr>
          <w:rFonts w:ascii="Times New Roman" w:hAnsi="Times New Roman" w:cs="Times New Roman"/>
          <w:sz w:val="28"/>
          <w:szCs w:val="28"/>
        </w:rPr>
        <w:t xml:space="preserve"> </w:t>
      </w:r>
      <w:r w:rsidRPr="003C25CB">
        <w:rPr>
          <w:rFonts w:ascii="Times New Roman" w:hAnsi="Times New Roman" w:cs="Times New Roman"/>
          <w:sz w:val="28"/>
          <w:szCs w:val="28"/>
        </w:rPr>
        <w:t>Emma sat back. "So I'm building something, not just serving someone."</w:t>
      </w:r>
    </w:p>
    <w:p w14:paraId="0328B53D" w14:textId="1AC0D6ED"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"Exactly," Jane said. "And we're still learning this. I've torn down when I should have built up."</w:t>
      </w:r>
      <w:r>
        <w:rPr>
          <w:rFonts w:ascii="Times New Roman" w:hAnsi="Times New Roman" w:cs="Times New Roman"/>
          <w:sz w:val="28"/>
          <w:szCs w:val="28"/>
        </w:rPr>
        <w:t xml:space="preserve"> </w:t>
      </w:r>
      <w:r w:rsidRPr="003C25CB">
        <w:rPr>
          <w:rFonts w:ascii="Times New Roman" w:hAnsi="Times New Roman" w:cs="Times New Roman"/>
          <w:sz w:val="28"/>
          <w:szCs w:val="28"/>
        </w:rPr>
        <w:t>John added, "And I've made it harder by not listening to Jane or being passive when I should have led. We've both gotten it wrong, but God's helping us learn together."</w:t>
      </w:r>
    </w:p>
    <w:p w14:paraId="41F4A9A4" w14:textId="2D76173B"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sz w:val="28"/>
          <w:szCs w:val="28"/>
        </w:rPr>
        <w:t>Emma smiled. "You guys make it look like a partnership."</w:t>
      </w:r>
      <w:r>
        <w:rPr>
          <w:rFonts w:ascii="Times New Roman" w:hAnsi="Times New Roman" w:cs="Times New Roman"/>
          <w:sz w:val="28"/>
          <w:szCs w:val="28"/>
        </w:rPr>
        <w:t xml:space="preserve"> </w:t>
      </w:r>
      <w:r w:rsidRPr="003C25CB">
        <w:rPr>
          <w:rFonts w:ascii="Times New Roman" w:hAnsi="Times New Roman" w:cs="Times New Roman"/>
          <w:sz w:val="28"/>
          <w:szCs w:val="28"/>
        </w:rPr>
        <w:t>"That's what it should be," Jane said.</w:t>
      </w:r>
    </w:p>
    <w:p w14:paraId="621CD8B6" w14:textId="77777777" w:rsidR="003C25CB" w:rsidRPr="003C25CB" w:rsidRDefault="00657333" w:rsidP="003C25CB">
      <w:pPr>
        <w:rPr>
          <w:rFonts w:ascii="Times New Roman" w:hAnsi="Times New Roman" w:cs="Times New Roman"/>
          <w:sz w:val="28"/>
          <w:szCs w:val="28"/>
        </w:rPr>
      </w:pPr>
      <w:r>
        <w:rPr>
          <w:rFonts w:ascii="Times New Roman" w:hAnsi="Times New Roman" w:cs="Times New Roman"/>
          <w:noProof/>
          <w:sz w:val="28"/>
          <w:szCs w:val="28"/>
        </w:rPr>
        <w:pict w14:anchorId="14654F86">
          <v:rect id="_x0000_i1028" alt="" style="width:468pt;height:.05pt;mso-width-percent:0;mso-height-percent:0;mso-width-percent:0;mso-height-percent:0" o:hralign="center" o:hrstd="t" o:hr="t" fillcolor="#a0a0a0" stroked="f"/>
        </w:pict>
      </w:r>
    </w:p>
    <w:p w14:paraId="07B299AF" w14:textId="77777777" w:rsidR="003C25CB" w:rsidRPr="003C25CB" w:rsidRDefault="003C25CB" w:rsidP="003C25CB">
      <w:pPr>
        <w:rPr>
          <w:rFonts w:ascii="Times New Roman" w:hAnsi="Times New Roman" w:cs="Times New Roman"/>
          <w:sz w:val="28"/>
          <w:szCs w:val="28"/>
        </w:rPr>
      </w:pPr>
      <w:r w:rsidRPr="003C25CB">
        <w:rPr>
          <w:rFonts w:ascii="Times New Roman" w:hAnsi="Times New Roman" w:cs="Times New Roman"/>
          <w:b/>
          <w:bCs/>
          <w:sz w:val="28"/>
          <w:szCs w:val="28"/>
        </w:rPr>
        <w:t>To Think About:</w:t>
      </w:r>
      <w:r w:rsidRPr="003C25CB">
        <w:rPr>
          <w:rFonts w:ascii="Times New Roman" w:hAnsi="Times New Roman" w:cs="Times New Roman"/>
          <w:sz w:val="28"/>
          <w:szCs w:val="28"/>
        </w:rPr>
        <w:t xml:space="preserve"> Are you building your house or tearing it down?</w:t>
      </w:r>
    </w:p>
    <w:p w14:paraId="68D532B2" w14:textId="77777777" w:rsidR="00917068" w:rsidRPr="00917068" w:rsidRDefault="00917068" w:rsidP="00917068">
      <w:pPr>
        <w:pBdr>
          <w:bottom w:val="single" w:sz="4" w:space="1" w:color="auto"/>
        </w:pBdr>
        <w:rPr>
          <w:rFonts w:ascii="Times New Roman" w:hAnsi="Times New Roman" w:cs="Times New Roman"/>
          <w:b/>
          <w:bCs/>
          <w:sz w:val="28"/>
          <w:szCs w:val="28"/>
        </w:rPr>
      </w:pPr>
      <w:r w:rsidRPr="00917068">
        <w:rPr>
          <w:rFonts w:ascii="Times New Roman" w:hAnsi="Times New Roman" w:cs="Times New Roman"/>
          <w:b/>
          <w:bCs/>
          <w:sz w:val="28"/>
          <w:szCs w:val="28"/>
        </w:rPr>
        <w:lastRenderedPageBreak/>
        <w:t>Wednesday: Not Passive</w:t>
      </w:r>
    </w:p>
    <w:p w14:paraId="48DF2EAE" w14:textId="77777777" w:rsidR="00917068" w:rsidRDefault="00917068" w:rsidP="00917068">
      <w:pPr>
        <w:rPr>
          <w:rFonts w:ascii="Times New Roman" w:hAnsi="Times New Roman" w:cs="Times New Roman"/>
          <w:sz w:val="28"/>
          <w:szCs w:val="28"/>
        </w:rPr>
      </w:pPr>
      <w:r w:rsidRPr="00917068">
        <w:rPr>
          <w:rFonts w:ascii="Times New Roman" w:hAnsi="Times New Roman" w:cs="Times New Roman"/>
          <w:sz w:val="28"/>
          <w:szCs w:val="28"/>
        </w:rPr>
        <w:t>Emma set down her coffee cup. She looked embarrassed. "Can I admit something? During the sermon Sunday, I kind of... stopped listening halfway through."</w:t>
      </w:r>
      <w:r>
        <w:rPr>
          <w:rFonts w:ascii="Times New Roman" w:hAnsi="Times New Roman" w:cs="Times New Roman"/>
          <w:sz w:val="28"/>
          <w:szCs w:val="28"/>
        </w:rPr>
        <w:t xml:space="preserve"> </w:t>
      </w:r>
      <w:r w:rsidRPr="00917068">
        <w:rPr>
          <w:rFonts w:ascii="Times New Roman" w:hAnsi="Times New Roman" w:cs="Times New Roman"/>
          <w:sz w:val="28"/>
          <w:szCs w:val="28"/>
        </w:rPr>
        <w:t>"What do you mean?" John asked.</w:t>
      </w:r>
      <w:r>
        <w:rPr>
          <w:rFonts w:ascii="Times New Roman" w:hAnsi="Times New Roman" w:cs="Times New Roman"/>
          <w:sz w:val="28"/>
          <w:szCs w:val="28"/>
        </w:rPr>
        <w:t xml:space="preserve"> </w:t>
      </w:r>
    </w:p>
    <w:p w14:paraId="58577E72" w14:textId="7F6E632A" w:rsidR="00917068" w:rsidRPr="00917068" w:rsidRDefault="00917068" w:rsidP="00917068">
      <w:pPr>
        <w:rPr>
          <w:rFonts w:ascii="Times New Roman" w:hAnsi="Times New Roman" w:cs="Times New Roman"/>
          <w:sz w:val="28"/>
          <w:szCs w:val="28"/>
        </w:rPr>
      </w:pPr>
      <w:r w:rsidRPr="00917068">
        <w:rPr>
          <w:rFonts w:ascii="Times New Roman" w:hAnsi="Times New Roman" w:cs="Times New Roman"/>
          <w:sz w:val="28"/>
          <w:szCs w:val="28"/>
        </w:rPr>
        <w:t>"My mind was racing," Emma said. "I heard the beginning about wives being helpers and my fear just took over. I spent the rest of the sermon panicking instead of actually listening. I feel terrible about that."</w:t>
      </w:r>
    </w:p>
    <w:p w14:paraId="5CD2142A" w14:textId="054B6C45" w:rsidR="00917068" w:rsidRPr="00917068" w:rsidRDefault="00917068" w:rsidP="00917068">
      <w:pPr>
        <w:rPr>
          <w:rFonts w:ascii="Times New Roman" w:hAnsi="Times New Roman" w:cs="Times New Roman"/>
          <w:sz w:val="28"/>
          <w:szCs w:val="28"/>
        </w:rPr>
      </w:pPr>
      <w:r w:rsidRPr="00917068">
        <w:rPr>
          <w:rFonts w:ascii="Times New Roman" w:hAnsi="Times New Roman" w:cs="Times New Roman"/>
          <w:sz w:val="28"/>
          <w:szCs w:val="28"/>
        </w:rPr>
        <w:t>Jane squeezed her hand. "Emma, that happens to everyone. When something hits a nerve, it's hard to hear past it. What are you afraid you missed?"</w:t>
      </w:r>
      <w:r>
        <w:rPr>
          <w:rFonts w:ascii="Times New Roman" w:hAnsi="Times New Roman" w:cs="Times New Roman"/>
          <w:sz w:val="28"/>
          <w:szCs w:val="28"/>
        </w:rPr>
        <w:t xml:space="preserve">  </w:t>
      </w:r>
      <w:r w:rsidRPr="00917068">
        <w:rPr>
          <w:rFonts w:ascii="Times New Roman" w:hAnsi="Times New Roman" w:cs="Times New Roman"/>
          <w:sz w:val="28"/>
          <w:szCs w:val="28"/>
        </w:rPr>
        <w:t>"I don't know. That's the problem."</w:t>
      </w:r>
    </w:p>
    <w:p w14:paraId="43E3BDFE" w14:textId="5077BB21" w:rsidR="00917068" w:rsidRPr="00917068" w:rsidRDefault="00917068" w:rsidP="00917068">
      <w:pPr>
        <w:rPr>
          <w:rFonts w:ascii="Times New Roman" w:hAnsi="Times New Roman" w:cs="Times New Roman"/>
          <w:sz w:val="28"/>
          <w:szCs w:val="28"/>
        </w:rPr>
      </w:pPr>
      <w:r w:rsidRPr="00917068">
        <w:rPr>
          <w:rFonts w:ascii="Times New Roman" w:hAnsi="Times New Roman" w:cs="Times New Roman"/>
          <w:sz w:val="28"/>
          <w:szCs w:val="28"/>
        </w:rPr>
        <w:t>John flipped through his Bible. "The pastor gave examples of godly wives who weren't passive at all. They spoke up with wisdom at critical moments." He found 1 Samuel 25. "There's a woman named Abigail. Her husband Nabal insulted David, and David was coming to kill Nabal and all the men of his household. Abigail gathered food, went out to meet David, and talked him out of it."</w:t>
      </w:r>
      <w:r>
        <w:rPr>
          <w:rFonts w:ascii="Times New Roman" w:hAnsi="Times New Roman" w:cs="Times New Roman"/>
          <w:sz w:val="28"/>
          <w:szCs w:val="28"/>
        </w:rPr>
        <w:t xml:space="preserve">  </w:t>
      </w:r>
      <w:r w:rsidRPr="00917068">
        <w:rPr>
          <w:rFonts w:ascii="Times New Roman" w:hAnsi="Times New Roman" w:cs="Times New Roman"/>
          <w:sz w:val="28"/>
          <w:szCs w:val="28"/>
        </w:rPr>
        <w:t>"Wait, she went against her husband?" Emma asked.</w:t>
      </w:r>
      <w:r>
        <w:rPr>
          <w:rFonts w:ascii="Times New Roman" w:hAnsi="Times New Roman" w:cs="Times New Roman"/>
          <w:sz w:val="28"/>
          <w:szCs w:val="28"/>
        </w:rPr>
        <w:t xml:space="preserve">  </w:t>
      </w:r>
      <w:r w:rsidRPr="00917068">
        <w:rPr>
          <w:rFonts w:ascii="Times New Roman" w:hAnsi="Times New Roman" w:cs="Times New Roman"/>
          <w:sz w:val="28"/>
          <w:szCs w:val="28"/>
        </w:rPr>
        <w:t>"She used wisdom to prevent sin and protect her family," Jane explained. "David later said she kept him from shedding blood. That's not being passive or silent—that's intervening when it matters."</w:t>
      </w:r>
      <w:r>
        <w:rPr>
          <w:rFonts w:ascii="Times New Roman" w:hAnsi="Times New Roman" w:cs="Times New Roman"/>
          <w:sz w:val="28"/>
          <w:szCs w:val="28"/>
        </w:rPr>
        <w:t xml:space="preserve">  </w:t>
      </w:r>
      <w:r w:rsidRPr="00917068">
        <w:rPr>
          <w:rFonts w:ascii="Times New Roman" w:hAnsi="Times New Roman" w:cs="Times New Roman"/>
          <w:sz w:val="28"/>
          <w:szCs w:val="28"/>
        </w:rPr>
        <w:t>"Then there's Esther," John continued. "When a king's decree ordered the killing of all Jews, she risked her life to stop it. She saved her people."</w:t>
      </w:r>
    </w:p>
    <w:p w14:paraId="12FC7F42" w14:textId="77777777" w:rsidR="00917068" w:rsidRPr="00917068" w:rsidRDefault="00917068" w:rsidP="00917068">
      <w:pPr>
        <w:rPr>
          <w:rFonts w:ascii="Times New Roman" w:hAnsi="Times New Roman" w:cs="Times New Roman"/>
          <w:sz w:val="28"/>
          <w:szCs w:val="28"/>
        </w:rPr>
      </w:pPr>
      <w:r w:rsidRPr="00917068">
        <w:rPr>
          <w:rFonts w:ascii="Times New Roman" w:hAnsi="Times New Roman" w:cs="Times New Roman"/>
          <w:sz w:val="28"/>
          <w:szCs w:val="28"/>
        </w:rPr>
        <w:t>Jane leaned forward. "And in Acts 18, Priscilla and her husband met a preacher named Apollos who was teaching but didn't know the whole gospel yet. Together they explained what he was missing. She actively helped strengthen God's work."</w:t>
      </w:r>
    </w:p>
    <w:p w14:paraId="0D5A2398" w14:textId="214DEF32" w:rsidR="00917068" w:rsidRPr="00917068" w:rsidRDefault="00917068" w:rsidP="00917068">
      <w:pPr>
        <w:rPr>
          <w:rFonts w:ascii="Times New Roman" w:hAnsi="Times New Roman" w:cs="Times New Roman"/>
          <w:sz w:val="28"/>
          <w:szCs w:val="28"/>
        </w:rPr>
      </w:pPr>
      <w:r w:rsidRPr="00917068">
        <w:rPr>
          <w:rFonts w:ascii="Times New Roman" w:hAnsi="Times New Roman" w:cs="Times New Roman"/>
          <w:sz w:val="28"/>
          <w:szCs w:val="28"/>
        </w:rPr>
        <w:t>Emma looked stunned. "So being a godly wife doesn't mean staying quiet when something's wrong."</w:t>
      </w:r>
      <w:r>
        <w:rPr>
          <w:rFonts w:ascii="Times New Roman" w:hAnsi="Times New Roman" w:cs="Times New Roman"/>
          <w:sz w:val="28"/>
          <w:szCs w:val="28"/>
        </w:rPr>
        <w:t xml:space="preserve"> </w:t>
      </w:r>
      <w:r w:rsidRPr="00917068">
        <w:rPr>
          <w:rFonts w:ascii="Times New Roman" w:hAnsi="Times New Roman" w:cs="Times New Roman"/>
          <w:sz w:val="28"/>
          <w:szCs w:val="28"/>
        </w:rPr>
        <w:t>"No," Jane said. "It means using wisdom at the right time. Speaking up to stop sin, protect people, strengthen what God's doing." She paused. "I've gotten this wrong both ways—silent when I should speak, speaking when I should be quiet. I'm still learning the difference."</w:t>
      </w:r>
      <w:r>
        <w:rPr>
          <w:rFonts w:ascii="Times New Roman" w:hAnsi="Times New Roman" w:cs="Times New Roman"/>
          <w:sz w:val="28"/>
          <w:szCs w:val="28"/>
        </w:rPr>
        <w:t xml:space="preserve">  </w:t>
      </w:r>
      <w:r w:rsidRPr="00917068">
        <w:rPr>
          <w:rFonts w:ascii="Times New Roman" w:hAnsi="Times New Roman" w:cs="Times New Roman"/>
          <w:sz w:val="28"/>
          <w:szCs w:val="28"/>
        </w:rPr>
        <w:t>"It's about wisdom," John said, "not silence."</w:t>
      </w:r>
      <w:r>
        <w:rPr>
          <w:rFonts w:ascii="Times New Roman" w:hAnsi="Times New Roman" w:cs="Times New Roman"/>
          <w:sz w:val="28"/>
          <w:szCs w:val="28"/>
        </w:rPr>
        <w:t xml:space="preserve">  </w:t>
      </w:r>
      <w:r w:rsidRPr="00917068">
        <w:rPr>
          <w:rFonts w:ascii="Times New Roman" w:hAnsi="Times New Roman" w:cs="Times New Roman"/>
          <w:sz w:val="28"/>
          <w:szCs w:val="28"/>
        </w:rPr>
        <w:t>Emma's shoulders relaxed.</w:t>
      </w:r>
      <w:r>
        <w:rPr>
          <w:rFonts w:ascii="Times New Roman" w:hAnsi="Times New Roman" w:cs="Times New Roman"/>
          <w:sz w:val="28"/>
          <w:szCs w:val="28"/>
        </w:rPr>
        <w:t xml:space="preserve"> </w:t>
      </w:r>
      <w:r w:rsidRPr="00917068">
        <w:rPr>
          <w:rFonts w:ascii="Times New Roman" w:hAnsi="Times New Roman" w:cs="Times New Roman"/>
          <w:sz w:val="28"/>
          <w:szCs w:val="28"/>
        </w:rPr>
        <w:t>"That changes everything."</w:t>
      </w:r>
    </w:p>
    <w:p w14:paraId="561430A5" w14:textId="77777777" w:rsidR="00917068" w:rsidRPr="00917068" w:rsidRDefault="00657333" w:rsidP="00917068">
      <w:pPr>
        <w:rPr>
          <w:rFonts w:ascii="Times New Roman" w:hAnsi="Times New Roman" w:cs="Times New Roman"/>
          <w:sz w:val="28"/>
          <w:szCs w:val="28"/>
        </w:rPr>
      </w:pPr>
      <w:r>
        <w:rPr>
          <w:rFonts w:ascii="Times New Roman" w:hAnsi="Times New Roman" w:cs="Times New Roman"/>
          <w:noProof/>
          <w:sz w:val="28"/>
          <w:szCs w:val="28"/>
        </w:rPr>
        <w:pict w14:anchorId="4C0B7FCA">
          <v:rect id="_x0000_i1027" alt="" style="width:468pt;height:.05pt;mso-width-percent:0;mso-height-percent:0;mso-width-percent:0;mso-height-percent:0" o:hralign="center" o:hrstd="t" o:hr="t" fillcolor="#a0a0a0" stroked="f"/>
        </w:pict>
      </w:r>
    </w:p>
    <w:p w14:paraId="5F9B0D25" w14:textId="77777777" w:rsidR="00917068" w:rsidRPr="00917068" w:rsidRDefault="00917068" w:rsidP="00917068">
      <w:pPr>
        <w:rPr>
          <w:rFonts w:ascii="Times New Roman" w:hAnsi="Times New Roman" w:cs="Times New Roman"/>
          <w:sz w:val="28"/>
          <w:szCs w:val="28"/>
        </w:rPr>
      </w:pPr>
      <w:r w:rsidRPr="00917068">
        <w:rPr>
          <w:rFonts w:ascii="Times New Roman" w:hAnsi="Times New Roman" w:cs="Times New Roman"/>
          <w:b/>
          <w:bCs/>
          <w:sz w:val="28"/>
          <w:szCs w:val="28"/>
        </w:rPr>
        <w:t>To Think About:</w:t>
      </w:r>
      <w:r w:rsidRPr="00917068">
        <w:rPr>
          <w:rFonts w:ascii="Times New Roman" w:hAnsi="Times New Roman" w:cs="Times New Roman"/>
          <w:sz w:val="28"/>
          <w:szCs w:val="28"/>
        </w:rPr>
        <w:t xml:space="preserve"> Do you know when to speak and when to be quiet?</w:t>
      </w:r>
    </w:p>
    <w:p w14:paraId="05D9C613" w14:textId="77777777" w:rsidR="001738A3" w:rsidRPr="001738A3" w:rsidRDefault="001738A3" w:rsidP="001738A3">
      <w:pPr>
        <w:rPr>
          <w:rFonts w:ascii="Times New Roman" w:hAnsi="Times New Roman" w:cs="Times New Roman"/>
          <w:b/>
          <w:bCs/>
          <w:sz w:val="28"/>
          <w:szCs w:val="28"/>
        </w:rPr>
      </w:pPr>
      <w:r w:rsidRPr="001738A3">
        <w:rPr>
          <w:rFonts w:ascii="Times New Roman" w:hAnsi="Times New Roman" w:cs="Times New Roman"/>
          <w:b/>
          <w:bCs/>
          <w:sz w:val="28"/>
          <w:szCs w:val="28"/>
        </w:rPr>
        <w:lastRenderedPageBreak/>
        <w:t>Thursday: What Submission Actually Means</w:t>
      </w:r>
    </w:p>
    <w:p w14:paraId="5A5CEE42" w14:textId="7732CF72"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Emma pulled out her phone. "Can I call Michael? I want him to hear this too."</w:t>
      </w:r>
      <w:r>
        <w:rPr>
          <w:rFonts w:ascii="Times New Roman" w:hAnsi="Times New Roman" w:cs="Times New Roman"/>
          <w:sz w:val="28"/>
          <w:szCs w:val="28"/>
        </w:rPr>
        <w:t xml:space="preserve"> </w:t>
      </w:r>
      <w:r w:rsidRPr="001738A3">
        <w:rPr>
          <w:rFonts w:ascii="Times New Roman" w:hAnsi="Times New Roman" w:cs="Times New Roman"/>
          <w:sz w:val="28"/>
          <w:szCs w:val="28"/>
        </w:rPr>
        <w:t>Twenty minutes later, Michael arrived. Emma caught him up, then said, "We need to talk about submission. That word scares us."</w:t>
      </w:r>
    </w:p>
    <w:p w14:paraId="3A2D481F" w14:textId="77777777"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Michael nodded. "I've grown up around men who dominate their wives. My dad, guys at work—they use submission as a weapon. Those guys are either divorced now, or their wives look broken. I never wanted that for Emma, but that model is so engrained in me. I'm scared I'll fall into it."</w:t>
      </w:r>
    </w:p>
    <w:p w14:paraId="5D0CA157" w14:textId="7574D7C0"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John leaned forward. "That's a real fear. I respect you naming it."</w:t>
      </w:r>
      <w:r>
        <w:rPr>
          <w:rFonts w:ascii="Times New Roman" w:hAnsi="Times New Roman" w:cs="Times New Roman"/>
          <w:sz w:val="28"/>
          <w:szCs w:val="28"/>
        </w:rPr>
        <w:t xml:space="preserve"> </w:t>
      </w:r>
      <w:r w:rsidRPr="001738A3">
        <w:rPr>
          <w:rFonts w:ascii="Times New Roman" w:hAnsi="Times New Roman" w:cs="Times New Roman"/>
          <w:sz w:val="28"/>
          <w:szCs w:val="28"/>
        </w:rPr>
        <w:t>"You probably will fail at times," Jane said gently. "We both have. But that's how you learn."</w:t>
      </w:r>
    </w:p>
    <w:p w14:paraId="48966DA2" w14:textId="77777777"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John nodded. "I've dominated when I should have listened. I've been passive when I should have led. God convicted me, I repented, we grew. Messing up doesn't doom you to repeat what you saw."</w:t>
      </w:r>
    </w:p>
    <w:p w14:paraId="58913D23" w14:textId="4CAB3A71"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"So what does submission actually mean?" Emma asked.</w:t>
      </w:r>
      <w:r>
        <w:rPr>
          <w:rFonts w:ascii="Times New Roman" w:hAnsi="Times New Roman" w:cs="Times New Roman"/>
          <w:sz w:val="28"/>
          <w:szCs w:val="28"/>
        </w:rPr>
        <w:t xml:space="preserve"> </w:t>
      </w:r>
      <w:r w:rsidRPr="001738A3">
        <w:rPr>
          <w:rFonts w:ascii="Times New Roman" w:hAnsi="Times New Roman" w:cs="Times New Roman"/>
          <w:sz w:val="28"/>
          <w:szCs w:val="28"/>
        </w:rPr>
        <w:t>Jane opened Ephesians 5. "'Wives, submit to your husbands, as unto the Lord.' But husbands are called to love like Christ—giving themselves, not dominating."</w:t>
      </w:r>
    </w:p>
    <w:p w14:paraId="69BAFAB6" w14:textId="10338C7A"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"God holds me accountable for our family," John said. "That's a weight, not a privilege. Jane offers wisdom, we work through decisions together. But I answer to God for our direction. That's why I need her wisdom—I can't do this well without her."</w:t>
      </w:r>
      <w:r>
        <w:rPr>
          <w:rFonts w:ascii="Times New Roman" w:hAnsi="Times New Roman" w:cs="Times New Roman"/>
          <w:sz w:val="28"/>
          <w:szCs w:val="28"/>
        </w:rPr>
        <w:t xml:space="preserve"> </w:t>
      </w:r>
      <w:r w:rsidRPr="001738A3">
        <w:rPr>
          <w:rFonts w:ascii="Times New Roman" w:hAnsi="Times New Roman" w:cs="Times New Roman"/>
          <w:sz w:val="28"/>
          <w:szCs w:val="28"/>
        </w:rPr>
        <w:t>Jane added, "We make decisions together. But John makes the final call because he's accountable. I trust God through trusting his leadership."</w:t>
      </w:r>
    </w:p>
    <w:p w14:paraId="4530F614" w14:textId="77777777"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Emma leaned forward. "But what if he wants to do something clearly wrong or foolish?"</w:t>
      </w:r>
    </w:p>
    <w:p w14:paraId="0B7D988B" w14:textId="55A4FD93" w:rsidR="001738A3" w:rsidRPr="001738A3" w:rsidRDefault="001738A3" w:rsidP="001738A3">
      <w:pPr>
        <w:rPr>
          <w:rFonts w:ascii="Times New Roman" w:hAnsi="Times New Roman" w:cs="Times New Roman"/>
          <w:sz w:val="28"/>
          <w:szCs w:val="28"/>
        </w:rPr>
      </w:pPr>
      <w:r w:rsidRPr="001738A3">
        <w:rPr>
          <w:rFonts w:ascii="Times New Roman" w:hAnsi="Times New Roman" w:cs="Times New Roman"/>
          <w:sz w:val="28"/>
          <w:szCs w:val="28"/>
        </w:rPr>
        <w:t>"Then I speak up," Jane said. "Remember Abigail? She intervened when her husband's choice would've led to sin. If it's sin or foolishness, a wife speaks. But if we've weighed it together and just disagree on something legitimate, I trust God is working through John's decision."</w:t>
      </w:r>
      <w:r>
        <w:rPr>
          <w:rFonts w:ascii="Times New Roman" w:hAnsi="Times New Roman" w:cs="Times New Roman"/>
          <w:sz w:val="28"/>
          <w:szCs w:val="28"/>
        </w:rPr>
        <w:t xml:space="preserve"> </w:t>
      </w:r>
      <w:r w:rsidRPr="001738A3">
        <w:rPr>
          <w:rFonts w:ascii="Times New Roman" w:hAnsi="Times New Roman" w:cs="Times New Roman"/>
          <w:sz w:val="28"/>
          <w:szCs w:val="28"/>
        </w:rPr>
        <w:t>Michael and Emma looked at each other. "That's not what we thought," Michael said.</w:t>
      </w:r>
      <w:r>
        <w:rPr>
          <w:rFonts w:ascii="Times New Roman" w:hAnsi="Times New Roman" w:cs="Times New Roman"/>
          <w:sz w:val="28"/>
          <w:szCs w:val="28"/>
        </w:rPr>
        <w:t xml:space="preserve"> </w:t>
      </w:r>
      <w:r w:rsidRPr="001738A3">
        <w:rPr>
          <w:rFonts w:ascii="Times New Roman" w:hAnsi="Times New Roman" w:cs="Times New Roman"/>
          <w:sz w:val="28"/>
          <w:szCs w:val="28"/>
        </w:rPr>
        <w:t>"It takes time to learn," John said. "But you'll get there."</w:t>
      </w:r>
    </w:p>
    <w:p w14:paraId="6C51C703" w14:textId="77777777" w:rsidR="001738A3" w:rsidRPr="001738A3" w:rsidRDefault="00657333" w:rsidP="001738A3">
      <w:pPr>
        <w:rPr>
          <w:rFonts w:ascii="Times New Roman" w:hAnsi="Times New Roman" w:cs="Times New Roman"/>
          <w:sz w:val="28"/>
          <w:szCs w:val="28"/>
        </w:rPr>
      </w:pPr>
      <w:r>
        <w:rPr>
          <w:rFonts w:ascii="Times New Roman" w:hAnsi="Times New Roman" w:cs="Times New Roman"/>
          <w:noProof/>
          <w:sz w:val="28"/>
          <w:szCs w:val="28"/>
        </w:rPr>
        <w:pict w14:anchorId="2147C5F3">
          <v:rect id="_x0000_i1026" alt="" style="width:468pt;height:.05pt;mso-width-percent:0;mso-height-percent:0;mso-width-percent:0;mso-height-percent:0" o:hralign="center" o:hrstd="t" o:hr="t" fillcolor="#a0a0a0" stroked="f"/>
        </w:pict>
      </w:r>
    </w:p>
    <w:p w14:paraId="184CB8FA" w14:textId="73715F50" w:rsidR="000F269D" w:rsidRDefault="001738A3" w:rsidP="001738A3">
      <w:pPr>
        <w:rPr>
          <w:rFonts w:ascii="Times New Roman" w:hAnsi="Times New Roman" w:cs="Times New Roman"/>
          <w:sz w:val="28"/>
          <w:szCs w:val="28"/>
        </w:rPr>
      </w:pPr>
      <w:r w:rsidRPr="001738A3">
        <w:rPr>
          <w:rFonts w:ascii="Times New Roman" w:hAnsi="Times New Roman" w:cs="Times New Roman"/>
          <w:b/>
          <w:bCs/>
          <w:sz w:val="28"/>
          <w:szCs w:val="28"/>
        </w:rPr>
        <w:t>To Think About:</w:t>
      </w:r>
      <w:r w:rsidRPr="001738A3">
        <w:rPr>
          <w:rFonts w:ascii="Times New Roman" w:hAnsi="Times New Roman" w:cs="Times New Roman"/>
          <w:sz w:val="28"/>
          <w:szCs w:val="28"/>
        </w:rPr>
        <w:t xml:space="preserve"> Are you willing to fail and learn together?</w:t>
      </w:r>
    </w:p>
    <w:p w14:paraId="5F628762" w14:textId="77777777" w:rsidR="000F269D" w:rsidRDefault="000F269D">
      <w:pPr>
        <w:rPr>
          <w:rFonts w:ascii="Times New Roman" w:hAnsi="Times New Roman" w:cs="Times New Roman"/>
          <w:sz w:val="28"/>
          <w:szCs w:val="28"/>
        </w:rPr>
      </w:pPr>
      <w:r>
        <w:rPr>
          <w:rFonts w:ascii="Times New Roman" w:hAnsi="Times New Roman" w:cs="Times New Roman"/>
          <w:sz w:val="28"/>
          <w:szCs w:val="28"/>
        </w:rPr>
        <w:br w:type="page"/>
      </w:r>
    </w:p>
    <w:p w14:paraId="5CC93568" w14:textId="77777777" w:rsidR="000F269D" w:rsidRPr="000F269D" w:rsidRDefault="000F269D" w:rsidP="000F269D">
      <w:pPr>
        <w:rPr>
          <w:rFonts w:ascii="Times New Roman" w:hAnsi="Times New Roman" w:cs="Times New Roman"/>
          <w:b/>
          <w:bCs/>
          <w:sz w:val="28"/>
          <w:szCs w:val="28"/>
        </w:rPr>
      </w:pPr>
      <w:r w:rsidRPr="000F269D">
        <w:rPr>
          <w:rFonts w:ascii="Times New Roman" w:hAnsi="Times New Roman" w:cs="Times New Roman"/>
          <w:b/>
          <w:bCs/>
          <w:sz w:val="28"/>
          <w:szCs w:val="28"/>
        </w:rPr>
        <w:lastRenderedPageBreak/>
        <w:t>Friday: Ready to Stand Before God</w:t>
      </w:r>
    </w:p>
    <w:p w14:paraId="5D00C8D3" w14:textId="481F38AD"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Michael and Emma sat back. The conversation had shifted something in both of them.</w:t>
      </w:r>
      <w:r>
        <w:rPr>
          <w:rFonts w:ascii="Times New Roman" w:hAnsi="Times New Roman" w:cs="Times New Roman"/>
          <w:sz w:val="28"/>
          <w:szCs w:val="28"/>
        </w:rPr>
        <w:t xml:space="preserve"> </w:t>
      </w:r>
      <w:r w:rsidRPr="000F269D">
        <w:rPr>
          <w:rFonts w:ascii="Times New Roman" w:hAnsi="Times New Roman" w:cs="Times New Roman"/>
          <w:sz w:val="28"/>
          <w:szCs w:val="28"/>
        </w:rPr>
        <w:t>Emma spoke first. "I think I get it now. Genesis 2:18—God said 'I will make him an help meet for him.' That's not about me disappearing. It's about completing what Michael can't do alone, imaging God together."</w:t>
      </w:r>
      <w:r>
        <w:rPr>
          <w:rFonts w:ascii="Times New Roman" w:hAnsi="Times New Roman" w:cs="Times New Roman"/>
          <w:sz w:val="28"/>
          <w:szCs w:val="28"/>
        </w:rPr>
        <w:t xml:space="preserve">  </w:t>
      </w:r>
      <w:r w:rsidRPr="000F269D">
        <w:rPr>
          <w:rFonts w:ascii="Times New Roman" w:hAnsi="Times New Roman" w:cs="Times New Roman"/>
          <w:sz w:val="28"/>
          <w:szCs w:val="28"/>
        </w:rPr>
        <w:t>"And the sermon said that's why Proverbs 18:22 calls finding a wife a good thing and favor from the Lord," Michael added. "You're God's gift to help me fulfill what He's called us to do together."</w:t>
      </w:r>
    </w:p>
    <w:p w14:paraId="02251F85" w14:textId="77777777"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Jane nodded. "And one day I'll stand before God and answer for how I lived that role. Romans 14:12 says 'every one of us shall give account of himself to God.' Did I build our house like Proverbs 14:1 talks about, or did I tear it down? Did I image God as a help meet? Did I speak wisdom when needed?"</w:t>
      </w:r>
    </w:p>
    <w:p w14:paraId="427B284E" w14:textId="428BB07C"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"And I'll answer for whether I loved like Ephesians 5 says—giving myself for Jane like Christ gave Himself for the church," John said. "Whether I valued her wisdom, whether I led well.</w:t>
      </w:r>
      <w:r>
        <w:rPr>
          <w:rFonts w:ascii="Times New Roman" w:hAnsi="Times New Roman" w:cs="Times New Roman"/>
          <w:sz w:val="28"/>
          <w:szCs w:val="28"/>
        </w:rPr>
        <w:t xml:space="preserve"> </w:t>
      </w:r>
      <w:r w:rsidRPr="000F269D">
        <w:rPr>
          <w:rFonts w:ascii="Times New Roman" w:hAnsi="Times New Roman" w:cs="Times New Roman"/>
          <w:sz w:val="28"/>
          <w:szCs w:val="28"/>
        </w:rPr>
        <w:t>Emma looked at Michael. "I'm ready. I mean, we'll mess up—"</w:t>
      </w:r>
      <w:r>
        <w:rPr>
          <w:rFonts w:ascii="Times New Roman" w:hAnsi="Times New Roman" w:cs="Times New Roman"/>
          <w:sz w:val="28"/>
          <w:szCs w:val="28"/>
        </w:rPr>
        <w:t xml:space="preserve"> </w:t>
      </w:r>
      <w:r w:rsidRPr="000F269D">
        <w:rPr>
          <w:rFonts w:ascii="Times New Roman" w:hAnsi="Times New Roman" w:cs="Times New Roman"/>
          <w:sz w:val="28"/>
          <w:szCs w:val="28"/>
        </w:rPr>
        <w:t>"You will," Jane laughed. "We still are."</w:t>
      </w:r>
      <w:r>
        <w:rPr>
          <w:rFonts w:ascii="Times New Roman" w:hAnsi="Times New Roman" w:cs="Times New Roman"/>
          <w:sz w:val="28"/>
          <w:szCs w:val="28"/>
        </w:rPr>
        <w:t xml:space="preserve">  </w:t>
      </w:r>
      <w:r w:rsidRPr="000F269D">
        <w:rPr>
          <w:rFonts w:ascii="Times New Roman" w:hAnsi="Times New Roman" w:cs="Times New Roman"/>
          <w:sz w:val="28"/>
          <w:szCs w:val="28"/>
        </w:rPr>
        <w:t>"But I understand what I'm preparing for now," Emma said. "Standing before God one day and giving account for how I fulfilled what He designed me to do."</w:t>
      </w:r>
      <w:r>
        <w:rPr>
          <w:rFonts w:ascii="Times New Roman" w:hAnsi="Times New Roman" w:cs="Times New Roman"/>
          <w:sz w:val="28"/>
          <w:szCs w:val="28"/>
        </w:rPr>
        <w:t xml:space="preserve">  </w:t>
      </w:r>
      <w:r w:rsidRPr="000F269D">
        <w:rPr>
          <w:rFonts w:ascii="Times New Roman" w:hAnsi="Times New Roman" w:cs="Times New Roman"/>
          <w:sz w:val="28"/>
          <w:szCs w:val="28"/>
        </w:rPr>
        <w:t>Michael squeezed her hand. "Me too. I'm not scared of repeating what I saw growing up. We know what God's design actually looks like now."</w:t>
      </w:r>
    </w:p>
    <w:p w14:paraId="09C600CC" w14:textId="77777777"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John and Jane exchanged a glance. They'd been where Michael and Emma were—confused, scared, shaped by bad examples. But God had been patient, teaching them through Scripture, correcting them when they got it wrong.</w:t>
      </w:r>
    </w:p>
    <w:p w14:paraId="0C193807" w14:textId="77777777"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"We're grateful we learned these lessons," Jane said quietly. "Even if it took us longer than it should have."</w:t>
      </w:r>
    </w:p>
    <w:p w14:paraId="3E871493" w14:textId="77777777"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"Better late than never," John said. "And now we get to help others start with the right foundation."</w:t>
      </w:r>
    </w:p>
    <w:p w14:paraId="5F2D0F70" w14:textId="77777777"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Emma hugged them both. "Thank you for showing us what it actually looks like."</w:t>
      </w:r>
    </w:p>
    <w:p w14:paraId="5EB612D4" w14:textId="77777777" w:rsidR="000F269D" w:rsidRPr="000F269D" w:rsidRDefault="000F269D" w:rsidP="000F269D">
      <w:pPr>
        <w:rPr>
          <w:rFonts w:ascii="Times New Roman" w:hAnsi="Times New Roman" w:cs="Times New Roman"/>
          <w:sz w:val="28"/>
          <w:szCs w:val="28"/>
        </w:rPr>
      </w:pPr>
      <w:r w:rsidRPr="000F269D">
        <w:rPr>
          <w:rFonts w:ascii="Times New Roman" w:hAnsi="Times New Roman" w:cs="Times New Roman"/>
          <w:sz w:val="28"/>
          <w:szCs w:val="28"/>
        </w:rPr>
        <w:t>As they left, Jane watched them go. Two young people, ready to build a marriage on God's design, ready to prepare to stand before Him.</w:t>
      </w:r>
    </w:p>
    <w:p w14:paraId="09FD3260" w14:textId="77777777" w:rsidR="000F269D" w:rsidRPr="000F269D" w:rsidRDefault="00657333" w:rsidP="000F269D">
      <w:pPr>
        <w:rPr>
          <w:rFonts w:ascii="Times New Roman" w:hAnsi="Times New Roman" w:cs="Times New Roman"/>
          <w:sz w:val="28"/>
          <w:szCs w:val="28"/>
        </w:rPr>
      </w:pPr>
      <w:r>
        <w:rPr>
          <w:rFonts w:ascii="Times New Roman" w:hAnsi="Times New Roman" w:cs="Times New Roman"/>
          <w:noProof/>
          <w:sz w:val="28"/>
          <w:szCs w:val="28"/>
        </w:rPr>
        <w:pict w14:anchorId="66635A65">
          <v:rect id="_x0000_i1025" alt="" style="width:468pt;height:.05pt;mso-width-percent:0;mso-height-percent:0;mso-width-percent:0;mso-height-percent:0" o:hralign="center" o:hrstd="t" o:hr="t" fillcolor="#a0a0a0" stroked="f"/>
        </w:pict>
      </w:r>
    </w:p>
    <w:p w14:paraId="5DA7C9B3" w14:textId="03FE6C4E" w:rsidR="0078355D" w:rsidRPr="0078355D" w:rsidRDefault="000F269D" w:rsidP="0078355D">
      <w:pPr>
        <w:rPr>
          <w:rFonts w:ascii="Times New Roman" w:hAnsi="Times New Roman" w:cs="Times New Roman"/>
          <w:sz w:val="28"/>
          <w:szCs w:val="28"/>
        </w:rPr>
      </w:pPr>
      <w:r w:rsidRPr="000F269D">
        <w:rPr>
          <w:rFonts w:ascii="Times New Roman" w:hAnsi="Times New Roman" w:cs="Times New Roman"/>
          <w:b/>
          <w:bCs/>
          <w:sz w:val="28"/>
          <w:szCs w:val="28"/>
        </w:rPr>
        <w:t>To Think About:</w:t>
      </w:r>
      <w:r w:rsidRPr="000F269D">
        <w:rPr>
          <w:rFonts w:ascii="Times New Roman" w:hAnsi="Times New Roman" w:cs="Times New Roman"/>
          <w:sz w:val="28"/>
          <w:szCs w:val="28"/>
        </w:rPr>
        <w:t xml:space="preserve"> Are you ready to give account for your role in marriage?</w:t>
      </w:r>
    </w:p>
    <w:sectPr w:rsidR="0078355D" w:rsidRPr="0078355D" w:rsidSect="00733EC1">
      <w:headerReference w:type="even" r:id="rId7"/>
      <w:headerReference w:type="default" r:id="rId8"/>
      <w:footerReference w:type="even" r:id="rId9"/>
      <w:footerReference w:type="default" r:id="rId10"/>
      <w:headerReference w:type="first" r:id="rId11"/>
      <w:footerReference w:type="first" r:id="rId12"/>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F97BC" w14:textId="77777777" w:rsidR="00657333" w:rsidRDefault="00657333" w:rsidP="00DC3731">
      <w:pPr>
        <w:spacing w:after="0" w:line="240" w:lineRule="auto"/>
      </w:pPr>
      <w:r>
        <w:separator/>
      </w:r>
    </w:p>
  </w:endnote>
  <w:endnote w:type="continuationSeparator" w:id="0">
    <w:p w14:paraId="59685016" w14:textId="77777777" w:rsidR="00657333" w:rsidRDefault="00657333"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6EE84A0E"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06DECFA"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66617ADB"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4B31D51" w14:textId="77777777" w:rsidR="00733EC1" w:rsidRDefault="00733E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85AA5" w14:textId="77777777" w:rsidR="0075721B" w:rsidRDefault="007572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5D98B9" w14:textId="77777777" w:rsidR="00657333" w:rsidRDefault="00657333" w:rsidP="00DC3731">
      <w:pPr>
        <w:spacing w:after="0" w:line="240" w:lineRule="auto"/>
      </w:pPr>
      <w:r>
        <w:separator/>
      </w:r>
    </w:p>
  </w:footnote>
  <w:footnote w:type="continuationSeparator" w:id="0">
    <w:p w14:paraId="535D857E" w14:textId="77777777" w:rsidR="00657333" w:rsidRDefault="00657333"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111D8" w14:textId="77777777" w:rsidR="0075721B" w:rsidRDefault="007572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6C50A" w14:textId="00DC88E0" w:rsidR="00DC3731" w:rsidRDefault="00F255FB" w:rsidP="00DC3731">
    <w:pPr>
      <w:pStyle w:val="Header"/>
      <w:jc w:val="center"/>
    </w:pPr>
    <w:r>
      <w:t>Five-Day Devotional</w:t>
    </w:r>
    <w:r w:rsidR="004C5491">
      <w:t xml:space="preserve"> – </w:t>
    </w:r>
    <w:r w:rsidR="00483B94">
      <w:t xml:space="preserve">Lesson </w:t>
    </w:r>
    <w:r w:rsidR="00100ECE">
      <w:t>7</w:t>
    </w:r>
    <w:r w:rsidR="00483B94">
      <w:t xml:space="preserve"> – A </w:t>
    </w:r>
    <w:r w:rsidR="0075721B">
      <w:t>Wife’s</w:t>
    </w:r>
    <w:r w:rsidR="00483B94">
      <w:t xml:space="preserve"> Role – Feb </w:t>
    </w:r>
    <w:r w:rsidR="00100ECE">
      <w:t>16-20</w:t>
    </w:r>
  </w:p>
  <w:p w14:paraId="5E81DA96" w14:textId="77777777" w:rsidR="004C5491" w:rsidRDefault="004C5491" w:rsidP="00DC3731">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F3A39" w14:textId="77777777" w:rsidR="0075721B" w:rsidRDefault="007572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E82"/>
    <w:rsid w:val="000A11EA"/>
    <w:rsid w:val="000E3147"/>
    <w:rsid w:val="000F269D"/>
    <w:rsid w:val="00100ECE"/>
    <w:rsid w:val="00137194"/>
    <w:rsid w:val="00166ECA"/>
    <w:rsid w:val="001738A3"/>
    <w:rsid w:val="00374E59"/>
    <w:rsid w:val="003C25CB"/>
    <w:rsid w:val="003F7F1A"/>
    <w:rsid w:val="004121F7"/>
    <w:rsid w:val="00414F38"/>
    <w:rsid w:val="0045016A"/>
    <w:rsid w:val="00483B94"/>
    <w:rsid w:val="004C5491"/>
    <w:rsid w:val="00554A6F"/>
    <w:rsid w:val="005B4C52"/>
    <w:rsid w:val="00657333"/>
    <w:rsid w:val="00686810"/>
    <w:rsid w:val="006948DB"/>
    <w:rsid w:val="006A6DD0"/>
    <w:rsid w:val="00733EC1"/>
    <w:rsid w:val="0075721B"/>
    <w:rsid w:val="0078355D"/>
    <w:rsid w:val="00790090"/>
    <w:rsid w:val="00816E82"/>
    <w:rsid w:val="00876A08"/>
    <w:rsid w:val="008D5880"/>
    <w:rsid w:val="008E3986"/>
    <w:rsid w:val="00911278"/>
    <w:rsid w:val="00917068"/>
    <w:rsid w:val="00972EBC"/>
    <w:rsid w:val="009D2A9A"/>
    <w:rsid w:val="009D6B28"/>
    <w:rsid w:val="00A1271B"/>
    <w:rsid w:val="00A42C13"/>
    <w:rsid w:val="00A63F4A"/>
    <w:rsid w:val="00A72462"/>
    <w:rsid w:val="00AA57DF"/>
    <w:rsid w:val="00B81ECF"/>
    <w:rsid w:val="00BD7403"/>
    <w:rsid w:val="00BE6759"/>
    <w:rsid w:val="00CE2082"/>
    <w:rsid w:val="00CF79FB"/>
    <w:rsid w:val="00D466B2"/>
    <w:rsid w:val="00D54784"/>
    <w:rsid w:val="00DC3731"/>
    <w:rsid w:val="00E82D2C"/>
    <w:rsid w:val="00EC78B7"/>
    <w:rsid w:val="00F255FB"/>
    <w:rsid w:val="00FB060C"/>
    <w:rsid w:val="00FC46F4"/>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F9C2A"/>
  <w15:chartTrackingRefBased/>
  <w15:docId w15:val="{FBECE110-3D95-C340-91F5-D7D2EEB81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40</TotalTime>
  <Pages>5</Pages>
  <Words>1572</Words>
  <Characters>8804</Characters>
  <Application>Microsoft Office Word</Application>
  <DocSecurity>0</DocSecurity>
  <Lines>179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7</cp:revision>
  <cp:lastPrinted>2026-02-15T11:39:00Z</cp:lastPrinted>
  <dcterms:created xsi:type="dcterms:W3CDTF">2026-01-13T21:08:00Z</dcterms:created>
  <dcterms:modified xsi:type="dcterms:W3CDTF">2026-02-15T11:45:00Z</dcterms:modified>
</cp:coreProperties>
</file>