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EDBB5" w14:textId="77777777" w:rsidR="00341B55" w:rsidRPr="00341B55" w:rsidRDefault="00341B55" w:rsidP="00341B55">
      <w:pPr>
        <w:pBdr>
          <w:bottom w:val="single" w:sz="4" w:space="1" w:color="auto"/>
        </w:pBdr>
        <w:rPr>
          <w:rFonts w:ascii="Times New Roman" w:hAnsi="Times New Roman" w:cs="Times New Roman"/>
          <w:b/>
          <w:bCs/>
          <w:sz w:val="28"/>
          <w:szCs w:val="28"/>
        </w:rPr>
      </w:pPr>
      <w:r w:rsidRPr="00341B55">
        <w:rPr>
          <w:rFonts w:ascii="Times New Roman" w:hAnsi="Times New Roman" w:cs="Times New Roman"/>
          <w:b/>
          <w:bCs/>
          <w:sz w:val="28"/>
          <w:szCs w:val="28"/>
        </w:rPr>
        <w:t>Monday: Most Accountable, Not Most Important</w:t>
      </w:r>
    </w:p>
    <w:p w14:paraId="010363CA"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John had heard "head of the home" his entire life. In sermons, in passing conversations, modeled by men he grew up around. Some used it to justify having the final word. Others treated it like a title that put them above being questioned. John never felt right about that, but he'd never heard anything that replaced it. Until this morning's sermon.</w:t>
      </w:r>
    </w:p>
    <w:p w14:paraId="7A17DCF9"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Driving home from church, one thought kept pressing on him. The sermon didn't describe the husband as the most important person in the home. It described him as the most accountable. Headship wasn't about authority for personal benefit—it was about responsibility before God. That hit different.</w:t>
      </w:r>
    </w:p>
    <w:p w14:paraId="00853D30"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John realized he'd seen a lot of men confuse leadership with control. The sermon corrected that. Scripture shows God places the greatest responsibility on the husband, not because he's more valuable, but because God looks to him first. Responsibility isn't a privilege to claim. It's a weight to carry faithfully.</w:t>
      </w:r>
    </w:p>
    <w:p w14:paraId="12891BB4"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That afternoon, John brought it up with Jane. "I always believed husbands were accountable, but I didn't understand how deep that goes." Jane nodded. "The sermon helped me too. It makes sense why Scripture speaks so directly to husbands—not to elevate them, but to hold them responsible."</w:t>
      </w:r>
    </w:p>
    <w:p w14:paraId="30F883E3"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That evening John reread Genesis 2 and 3. What stood out wasn't Adam's position—it was God's response. When sin entered the world, God called Adam first. Adam had to answer. That pattern revealed something important. God didn't assign responsibility based on importance. He assigned it based on accountability.</w:t>
      </w:r>
    </w:p>
    <w:p w14:paraId="48E862FC"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Romans 14:12 came back to him. Every one of us will give account to God. As a husband, he'd answer to God for how he led, taught, protected, and prepared his family.</w:t>
      </w:r>
    </w:p>
    <w:p w14:paraId="162A32A1"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John felt both encouraged and sad. Encouraged about what he'd learned. Sad that he and others hadn't understood this before. Scripture had corrected what he'd heard for years. Headship wasn't about having the final say. It was about answering to God.</w:t>
      </w:r>
    </w:p>
    <w:p w14:paraId="6BE51AE2" w14:textId="77777777" w:rsidR="00341B55" w:rsidRPr="00341B55" w:rsidRDefault="00391F90" w:rsidP="00341B55">
      <w:pPr>
        <w:rPr>
          <w:rFonts w:ascii="Times New Roman" w:hAnsi="Times New Roman" w:cs="Times New Roman"/>
          <w:sz w:val="28"/>
          <w:szCs w:val="28"/>
        </w:rPr>
      </w:pPr>
      <w:r>
        <w:rPr>
          <w:rFonts w:ascii="Times New Roman" w:hAnsi="Times New Roman" w:cs="Times New Roman"/>
          <w:noProof/>
          <w:sz w:val="28"/>
          <w:szCs w:val="28"/>
        </w:rPr>
        <w:pict w14:anchorId="4896CDEF">
          <v:rect id="_x0000_i1029" alt="" style="width:468pt;height:.05pt;mso-width-percent:0;mso-height-percent:0;mso-width-percent:0;mso-height-percent:0" o:hralign="center" o:hrstd="t" o:hr="t" fillcolor="#a0a0a0" stroked="f"/>
        </w:pict>
      </w:r>
    </w:p>
    <w:p w14:paraId="4F454C7B"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b/>
          <w:bCs/>
          <w:sz w:val="28"/>
          <w:szCs w:val="28"/>
        </w:rPr>
        <w:t>To Think About:</w:t>
      </w:r>
      <w:r w:rsidRPr="00341B55">
        <w:rPr>
          <w:rFonts w:ascii="Times New Roman" w:hAnsi="Times New Roman" w:cs="Times New Roman"/>
          <w:sz w:val="28"/>
          <w:szCs w:val="28"/>
        </w:rPr>
        <w:t xml:space="preserve"> Have you confused leadership with control?</w:t>
      </w:r>
    </w:p>
    <w:p w14:paraId="4B2E6414" w14:textId="77777777" w:rsidR="00341B55" w:rsidRDefault="00341B55">
      <w:pPr>
        <w:rPr>
          <w:rFonts w:ascii="Times New Roman" w:hAnsi="Times New Roman" w:cs="Times New Roman"/>
          <w:sz w:val="28"/>
          <w:szCs w:val="28"/>
        </w:rPr>
      </w:pPr>
      <w:r>
        <w:rPr>
          <w:rFonts w:ascii="Times New Roman" w:hAnsi="Times New Roman" w:cs="Times New Roman"/>
          <w:sz w:val="28"/>
          <w:szCs w:val="28"/>
        </w:rPr>
        <w:br w:type="page"/>
      </w:r>
    </w:p>
    <w:p w14:paraId="736DE92C" w14:textId="77777777" w:rsidR="00341B55" w:rsidRPr="00341B55" w:rsidRDefault="00341B55" w:rsidP="00341B55">
      <w:pPr>
        <w:pBdr>
          <w:bottom w:val="single" w:sz="4" w:space="1" w:color="auto"/>
        </w:pBdr>
        <w:rPr>
          <w:rFonts w:ascii="Times New Roman" w:hAnsi="Times New Roman" w:cs="Times New Roman"/>
          <w:b/>
          <w:bCs/>
          <w:sz w:val="28"/>
          <w:szCs w:val="28"/>
        </w:rPr>
      </w:pPr>
      <w:r w:rsidRPr="00341B55">
        <w:rPr>
          <w:rFonts w:ascii="Times New Roman" w:hAnsi="Times New Roman" w:cs="Times New Roman"/>
          <w:b/>
          <w:bCs/>
          <w:sz w:val="28"/>
          <w:szCs w:val="28"/>
        </w:rPr>
        <w:lastRenderedPageBreak/>
        <w:t>Tuesday: Leading Toward God</w:t>
      </w:r>
    </w:p>
    <w:p w14:paraId="5A972FB3"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Later that night, as they were getting settled, Jane asked if John was still thinking about the sermon. "Yeah," he said, "but it's hitting me differently now."</w:t>
      </w:r>
    </w:p>
    <w:p w14:paraId="750DC376"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He sat on the edge of the bed. "I've always known it's my role to lead the family. That's not new. What's new is realizing that one day I'll stand before God and answer for how I helped my family prepare to stand before Him too."</w:t>
      </w:r>
    </w:p>
    <w:p w14:paraId="2C10731D"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Jane sat down next to him.</w:t>
      </w:r>
    </w:p>
    <w:p w14:paraId="0E1CF2EF"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"I used to think about leadership in terms of direction and decisions," John continued. "But the sermon shifted it toward accountability. God doesn't just ask if a husband took the lead—He asks if he led his family toward obedience. That's what's sticking with me."</w:t>
      </w:r>
    </w:p>
    <w:p w14:paraId="07A074AC"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"I noticed that too," Jane said. "The sermon didn't present leadership as a position. It's responsibility before God. That's why Scripture speaks so directly to husbands. God's not assigning status. He's assigning accountability."</w:t>
      </w:r>
    </w:p>
    <w:p w14:paraId="31A8A6A7"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"Right," John said. "God questioned Adam first because Adam was responsible to teach God's command, to protect his family from disobedience, and to lead them in obedience. That same responsibility got passed down to me."</w:t>
      </w:r>
    </w:p>
    <w:p w14:paraId="2E0E290A"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He thought about Romans 14:12 again. "So then every one of us shall give account of himself to God." That applied to him personally, but also to his role as a husband. He'd answer for his own obedience and for how he led his family in light of God's Word.</w:t>
      </w:r>
    </w:p>
    <w:p w14:paraId="70492C56"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Jane said something that stuck. "Helping a family stand before God begins long before that day arrives. It shows up in what's taught, what's addressed, and what's taken seriously every day."</w:t>
      </w:r>
    </w:p>
    <w:p w14:paraId="4236D8ED"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John knew she was right. His role wasn't simply to lead his family through life. It was to lead them toward God. One day they'd all stand before Him. God had placed John in this position of responsibility so he could help prepare them for that day.</w:t>
      </w:r>
    </w:p>
    <w:p w14:paraId="4D2CD556"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That realization felt heavy and clear at the same time.</w:t>
      </w:r>
    </w:p>
    <w:p w14:paraId="4C012AE5" w14:textId="77777777" w:rsidR="00341B55" w:rsidRPr="00341B55" w:rsidRDefault="00391F90" w:rsidP="00341B55">
      <w:pPr>
        <w:rPr>
          <w:rFonts w:ascii="Times New Roman" w:hAnsi="Times New Roman" w:cs="Times New Roman"/>
          <w:sz w:val="28"/>
          <w:szCs w:val="28"/>
        </w:rPr>
      </w:pPr>
      <w:r>
        <w:rPr>
          <w:rFonts w:ascii="Times New Roman" w:hAnsi="Times New Roman" w:cs="Times New Roman"/>
          <w:noProof/>
          <w:sz w:val="28"/>
          <w:szCs w:val="28"/>
        </w:rPr>
        <w:pict w14:anchorId="3DAC9A6A">
          <v:rect id="_x0000_i1028" alt="" style="width:468pt;height:.05pt;mso-width-percent:0;mso-height-percent:0;mso-width-percent:0;mso-height-percent:0" o:hralign="center" o:hrstd="t" o:hr="t" fillcolor="#a0a0a0" stroked="f"/>
        </w:pict>
      </w:r>
    </w:p>
    <w:p w14:paraId="63D7672F"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b/>
          <w:bCs/>
          <w:sz w:val="28"/>
          <w:szCs w:val="28"/>
        </w:rPr>
        <w:t>To Think About:</w:t>
      </w:r>
      <w:r w:rsidRPr="00341B55">
        <w:rPr>
          <w:rFonts w:ascii="Times New Roman" w:hAnsi="Times New Roman" w:cs="Times New Roman"/>
          <w:sz w:val="28"/>
          <w:szCs w:val="28"/>
        </w:rPr>
        <w:t xml:space="preserve"> Are you leading your family through life, or toward God?</w:t>
      </w:r>
    </w:p>
    <w:p w14:paraId="1AD50650" w14:textId="77777777" w:rsidR="00341B55" w:rsidRDefault="00341B55">
      <w:pPr>
        <w:rPr>
          <w:rFonts w:ascii="Times New Roman" w:hAnsi="Times New Roman" w:cs="Times New Roman"/>
          <w:sz w:val="28"/>
          <w:szCs w:val="28"/>
        </w:rPr>
      </w:pPr>
      <w:r>
        <w:rPr>
          <w:rFonts w:ascii="Times New Roman" w:hAnsi="Times New Roman" w:cs="Times New Roman"/>
          <w:sz w:val="28"/>
          <w:szCs w:val="28"/>
        </w:rPr>
        <w:br w:type="page"/>
      </w:r>
    </w:p>
    <w:p w14:paraId="787DACD1" w14:textId="77777777" w:rsidR="00341B55" w:rsidRPr="00341B55" w:rsidRDefault="00341B55" w:rsidP="00341B55">
      <w:pPr>
        <w:pBdr>
          <w:bottom w:val="single" w:sz="4" w:space="1" w:color="auto"/>
        </w:pBdr>
        <w:rPr>
          <w:rFonts w:ascii="Times New Roman" w:hAnsi="Times New Roman" w:cs="Times New Roman"/>
          <w:b/>
          <w:bCs/>
          <w:sz w:val="28"/>
          <w:szCs w:val="28"/>
        </w:rPr>
      </w:pPr>
      <w:r w:rsidRPr="00341B55">
        <w:rPr>
          <w:rFonts w:ascii="Times New Roman" w:hAnsi="Times New Roman" w:cs="Times New Roman"/>
          <w:b/>
          <w:bCs/>
          <w:sz w:val="28"/>
          <w:szCs w:val="28"/>
        </w:rPr>
        <w:lastRenderedPageBreak/>
        <w:t>Wednesday: When Conviction Hits</w:t>
      </w:r>
    </w:p>
    <w:p w14:paraId="413F84EE" w14:textId="2C312BAF"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John was in the garage when his phone rang. A friend from church. He didn't ease into it. "That sermon convicted me. I need to talk."</w:t>
      </w:r>
      <w:r>
        <w:rPr>
          <w:rFonts w:ascii="Times New Roman" w:hAnsi="Times New Roman" w:cs="Times New Roman"/>
          <w:sz w:val="28"/>
          <w:szCs w:val="28"/>
        </w:rPr>
        <w:t xml:space="preserve">  </w:t>
      </w:r>
      <w:r w:rsidRPr="00341B55">
        <w:rPr>
          <w:rFonts w:ascii="Times New Roman" w:hAnsi="Times New Roman" w:cs="Times New Roman"/>
          <w:sz w:val="28"/>
          <w:szCs w:val="28"/>
        </w:rPr>
        <w:t>John stopped what he was doing.</w:t>
      </w:r>
    </w:p>
    <w:p w14:paraId="3CDB7A2C"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"I've confused leadership with control," his friend said. "There are times I raise my voice to end conversations instead of dealing with issues patiently. I told myself I was being firm, but the sermon made me see it differently. I haven't protected my family emotionally. My words have caused harm, not safety."</w:t>
      </w:r>
    </w:p>
    <w:p w14:paraId="4AEAD069"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John didn't interrupt. He let him talk.</w:t>
      </w:r>
    </w:p>
    <w:p w14:paraId="2D4A3199"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"And I've been ignoring stuff at home because dealing with it feels exhausting. Things my kids are exposed to that I know are wrong, but I allow it anyway to avoid conflict. The sermon made it clear—ignoring sin isn't neutrality. It's neglect."</w:t>
      </w:r>
    </w:p>
    <w:p w14:paraId="125D922D"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There was a pause. "And I've used work as an excuse. I work hard, but I've used long hours to justify being absent. Providing financially doesn't excuse failing to be present and engaged at home. God holds me responsible for more than a paycheck."</w:t>
      </w:r>
    </w:p>
    <w:p w14:paraId="2ABD88CA"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John spoke carefully. "The sermon made it clear—God calls husbands to protect, provide, and love with responsibility. Protection means guarding against sin and emotional harm. Provision includes faithful effort, not avoidance. And love shapes how we do all of it—our tone, our patience, our presence."</w:t>
      </w:r>
    </w:p>
    <w:p w14:paraId="443568F3"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Silence on the line.</w:t>
      </w:r>
    </w:p>
    <w:p w14:paraId="50081BA0"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"I need to repent," his friend said. "Not in general terms. Specific ways. I need to apologize to my wife for how I've spoken to her. I need to address things at home I've let slide."</w:t>
      </w:r>
    </w:p>
    <w:p w14:paraId="6218B1CC"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After the call, John stood there for a minute. The sermon was shaping not just how he viewed his role, but how he spoke truth to others.</w:t>
      </w:r>
    </w:p>
    <w:p w14:paraId="6869D5CB"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sz w:val="28"/>
          <w:szCs w:val="28"/>
        </w:rPr>
        <w:t>Then he thought about last week. He'd been angry and spoken harshly to Jane in front of the kids. He'd gotten past that behavior, but that day was a relapse. So he went inside, found his family, confessed what he'd done, and asked them to forgive him.</w:t>
      </w:r>
    </w:p>
    <w:p w14:paraId="3F3BC229" w14:textId="77777777" w:rsidR="00341B55" w:rsidRPr="00341B55" w:rsidRDefault="00391F90" w:rsidP="00341B55">
      <w:pPr>
        <w:rPr>
          <w:rFonts w:ascii="Times New Roman" w:hAnsi="Times New Roman" w:cs="Times New Roman"/>
          <w:sz w:val="28"/>
          <w:szCs w:val="28"/>
        </w:rPr>
      </w:pPr>
      <w:r>
        <w:rPr>
          <w:rFonts w:ascii="Times New Roman" w:hAnsi="Times New Roman" w:cs="Times New Roman"/>
          <w:noProof/>
          <w:sz w:val="28"/>
          <w:szCs w:val="28"/>
        </w:rPr>
        <w:pict w14:anchorId="720A1B32">
          <v:rect id="_x0000_i1027" alt="" style="width:468pt;height:.05pt;mso-width-percent:0;mso-height-percent:0;mso-width-percent:0;mso-height-percent:0" o:hralign="center" o:hrstd="t" o:hr="t" fillcolor="#a0a0a0" stroked="f"/>
        </w:pict>
      </w:r>
    </w:p>
    <w:p w14:paraId="72946A92" w14:textId="77777777" w:rsidR="00341B55" w:rsidRPr="00341B55" w:rsidRDefault="00341B55" w:rsidP="00341B55">
      <w:pPr>
        <w:rPr>
          <w:rFonts w:ascii="Times New Roman" w:hAnsi="Times New Roman" w:cs="Times New Roman"/>
          <w:sz w:val="28"/>
          <w:szCs w:val="28"/>
        </w:rPr>
      </w:pPr>
      <w:r w:rsidRPr="00341B55">
        <w:rPr>
          <w:rFonts w:ascii="Times New Roman" w:hAnsi="Times New Roman" w:cs="Times New Roman"/>
          <w:b/>
          <w:bCs/>
          <w:sz w:val="28"/>
          <w:szCs w:val="28"/>
        </w:rPr>
        <w:t>To Think About:</w:t>
      </w:r>
      <w:r w:rsidRPr="00341B55">
        <w:rPr>
          <w:rFonts w:ascii="Times New Roman" w:hAnsi="Times New Roman" w:cs="Times New Roman"/>
          <w:sz w:val="28"/>
          <w:szCs w:val="28"/>
        </w:rPr>
        <w:t xml:space="preserve"> What have you been ignoring at home to avoid conflict?</w:t>
      </w:r>
    </w:p>
    <w:p w14:paraId="59D51D15" w14:textId="77777777" w:rsidR="00BD4E3A" w:rsidRPr="00BD4E3A" w:rsidRDefault="00341B55" w:rsidP="00BD4E3A">
      <w:pPr>
        <w:pBdr>
          <w:bottom w:val="single" w:sz="4" w:space="1" w:color="auto"/>
        </w:pBdr>
        <w:rPr>
          <w:rFonts w:ascii="Times New Roman" w:hAnsi="Times New Roman" w:cs="Times New Roman"/>
          <w:b/>
          <w:bCs/>
          <w:sz w:val="28"/>
          <w:szCs w:val="28"/>
        </w:rPr>
      </w:pPr>
      <w:r>
        <w:rPr>
          <w:rFonts w:ascii="Times New Roman" w:hAnsi="Times New Roman" w:cs="Times New Roman"/>
          <w:sz w:val="28"/>
          <w:szCs w:val="28"/>
        </w:rPr>
        <w:br w:type="page"/>
      </w:r>
      <w:r w:rsidR="00BD4E3A" w:rsidRPr="00BD4E3A">
        <w:rPr>
          <w:rFonts w:ascii="Times New Roman" w:hAnsi="Times New Roman" w:cs="Times New Roman"/>
          <w:b/>
          <w:bCs/>
          <w:sz w:val="28"/>
          <w:szCs w:val="28"/>
        </w:rPr>
        <w:lastRenderedPageBreak/>
        <w:t>Thursday: When Men Start Talking</w:t>
      </w:r>
    </w:p>
    <w:p w14:paraId="5FC9A025" w14:textId="77777777"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John and Jane arrived at Wednesday night Bible study expecting the usual discussion on the Great Commission. That's not what happened. As the group opened with prayer requests, it became clear the Sunday sermon was still working on people.</w:t>
      </w:r>
    </w:p>
    <w:p w14:paraId="1D44008B" w14:textId="4206DDD2"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One man spoke first. "I need prayer. I realized I haven't been leading my family in Scripture. I assumed church was enough, but I've never taken responsibility to teach God's Word at home."</w:t>
      </w:r>
      <w:r>
        <w:rPr>
          <w:rFonts w:ascii="Times New Roman" w:hAnsi="Times New Roman" w:cs="Times New Roman"/>
          <w:sz w:val="28"/>
          <w:szCs w:val="28"/>
        </w:rPr>
        <w:t xml:space="preserve"> </w:t>
      </w:r>
      <w:r w:rsidRPr="00BD4E3A">
        <w:rPr>
          <w:rFonts w:ascii="Times New Roman" w:hAnsi="Times New Roman" w:cs="Times New Roman"/>
          <w:sz w:val="28"/>
          <w:szCs w:val="28"/>
        </w:rPr>
        <w:t>Another followed. "Prayer in our house is inconsistent. We do quick prayers at meals, but I haven't led my family in prayer with any real purpose."</w:t>
      </w:r>
    </w:p>
    <w:p w14:paraId="54D5A604" w14:textId="77777777"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A third man jumped in. "I've enforced rules about music and video games without explanation. I expected obedience but never gave instruction. I haven't helped my kids understand why certain things aren't allowed or how those choices connect to obeying God."</w:t>
      </w:r>
    </w:p>
    <w:p w14:paraId="234ED945" w14:textId="77777777"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Another admitted priorities had shifted. "Activities and schedules slowly replaced church. I didn't mean for it to happen, but I let it. Providing financially became my focus while spiritual preparation got neglected."</w:t>
      </w:r>
    </w:p>
    <w:p w14:paraId="39580CC6" w14:textId="240E17F3"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When John spoke, his confession was different. "The sermon changed how I think about protection. I've always taken physical protection seriously, but I realized my family needs emotional and spiritual safety too. They need to feel safe with me all the time, not just when danger's around."</w:t>
      </w:r>
      <w:r>
        <w:rPr>
          <w:rFonts w:ascii="Times New Roman" w:hAnsi="Times New Roman" w:cs="Times New Roman"/>
          <w:sz w:val="28"/>
          <w:szCs w:val="28"/>
        </w:rPr>
        <w:t xml:space="preserve"> </w:t>
      </w:r>
      <w:r w:rsidRPr="00BD4E3A">
        <w:rPr>
          <w:rFonts w:ascii="Times New Roman" w:hAnsi="Times New Roman" w:cs="Times New Roman"/>
          <w:sz w:val="28"/>
          <w:szCs w:val="28"/>
        </w:rPr>
        <w:t>He paused. "Strength in leadership doesn't require dominance. I can lead firmly without letting pride or temper control my response. If I'm preparing my family to stand before God, I need to model patience, humility, and self-control. My kids need to see obedience lived out, not just enforced."</w:t>
      </w:r>
    </w:p>
    <w:p w14:paraId="43528002" w14:textId="28CFADF4"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On the drive home, Jane told him she was encouraged by the honesty. "The men weren't speaking in general terms. They named specific failures."</w:t>
      </w:r>
      <w:r>
        <w:rPr>
          <w:rFonts w:ascii="Times New Roman" w:hAnsi="Times New Roman" w:cs="Times New Roman"/>
          <w:sz w:val="28"/>
          <w:szCs w:val="28"/>
        </w:rPr>
        <w:t xml:space="preserve"> </w:t>
      </w:r>
      <w:r w:rsidRPr="00BD4E3A">
        <w:rPr>
          <w:rFonts w:ascii="Times New Roman" w:hAnsi="Times New Roman" w:cs="Times New Roman"/>
          <w:sz w:val="28"/>
          <w:szCs w:val="28"/>
        </w:rPr>
        <w:t>John nodded. "Preparation shows up in instruction, prayer, tone, priorities, consistency." He thought about unity. "And I need to lead alongside you, not ahead of you or apart from you."</w:t>
      </w:r>
    </w:p>
    <w:p w14:paraId="4F059D80" w14:textId="77777777"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That night John understood something clearer. Preparing a family to stand before God means helping them trust God's Word and feel safe following it.</w:t>
      </w:r>
    </w:p>
    <w:p w14:paraId="25782100" w14:textId="77777777" w:rsidR="00BD4E3A" w:rsidRPr="00BD4E3A" w:rsidRDefault="00391F90" w:rsidP="00BD4E3A">
      <w:pPr>
        <w:rPr>
          <w:rFonts w:ascii="Times New Roman" w:hAnsi="Times New Roman" w:cs="Times New Roman"/>
          <w:sz w:val="28"/>
          <w:szCs w:val="28"/>
        </w:rPr>
      </w:pPr>
      <w:r>
        <w:rPr>
          <w:rFonts w:ascii="Times New Roman" w:hAnsi="Times New Roman" w:cs="Times New Roman"/>
          <w:noProof/>
          <w:sz w:val="28"/>
          <w:szCs w:val="28"/>
        </w:rPr>
        <w:pict w14:anchorId="1D462D0A">
          <v:rect id="_x0000_i1026" alt="" style="width:468pt;height:.05pt;mso-width-percent:0;mso-height-percent:0;mso-width-percent:0;mso-height-percent:0" o:hralign="center" o:hrstd="t" o:hr="t" fillcolor="#a0a0a0" stroked="f"/>
        </w:pict>
      </w:r>
    </w:p>
    <w:p w14:paraId="0C96CD40" w14:textId="77777777"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b/>
          <w:bCs/>
          <w:sz w:val="28"/>
          <w:szCs w:val="28"/>
        </w:rPr>
        <w:t>To Think About:</w:t>
      </w:r>
      <w:r w:rsidRPr="00BD4E3A">
        <w:rPr>
          <w:rFonts w:ascii="Times New Roman" w:hAnsi="Times New Roman" w:cs="Times New Roman"/>
          <w:sz w:val="28"/>
          <w:szCs w:val="28"/>
        </w:rPr>
        <w:t xml:space="preserve"> Do your kids feel safe with you, or just obedient?</w:t>
      </w:r>
    </w:p>
    <w:p w14:paraId="45FFE418" w14:textId="77777777" w:rsidR="00BD4E3A" w:rsidRPr="00BD4E3A" w:rsidRDefault="0078355D" w:rsidP="00BD4E3A">
      <w:pPr>
        <w:pBdr>
          <w:bottom w:val="single" w:sz="4" w:space="1" w:color="auto"/>
        </w:pBdr>
        <w:rPr>
          <w:rFonts w:ascii="Times New Roman" w:hAnsi="Times New Roman" w:cs="Times New Roman"/>
          <w:b/>
          <w:bCs/>
          <w:sz w:val="28"/>
          <w:szCs w:val="28"/>
        </w:rPr>
      </w:pPr>
      <w:r>
        <w:rPr>
          <w:rFonts w:ascii="Times New Roman" w:hAnsi="Times New Roman" w:cs="Times New Roman"/>
          <w:sz w:val="28"/>
          <w:szCs w:val="28"/>
        </w:rPr>
        <w:lastRenderedPageBreak/>
        <w:t xml:space="preserve"> </w:t>
      </w:r>
      <w:r w:rsidR="00BD4E3A" w:rsidRPr="00BD4E3A">
        <w:rPr>
          <w:rFonts w:ascii="Times New Roman" w:hAnsi="Times New Roman" w:cs="Times New Roman"/>
          <w:b/>
          <w:bCs/>
          <w:sz w:val="28"/>
          <w:szCs w:val="28"/>
        </w:rPr>
        <w:t>Friday: When Your Kids Notice</w:t>
      </w:r>
    </w:p>
    <w:p w14:paraId="5D3D3985" w14:textId="0BAD87A4"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They pulled into the driveway after Wednesday night Bible study. John put the car in park. Before anyone reached for a door handle, Ben spoke up from the back seat.</w:t>
      </w:r>
      <w:r>
        <w:rPr>
          <w:rFonts w:ascii="Times New Roman" w:hAnsi="Times New Roman" w:cs="Times New Roman"/>
          <w:sz w:val="28"/>
          <w:szCs w:val="28"/>
        </w:rPr>
        <w:t xml:space="preserve"> </w:t>
      </w:r>
      <w:r w:rsidRPr="00BD4E3A">
        <w:rPr>
          <w:rFonts w:ascii="Times New Roman" w:hAnsi="Times New Roman" w:cs="Times New Roman"/>
          <w:sz w:val="28"/>
          <w:szCs w:val="28"/>
        </w:rPr>
        <w:t>"I've been thinking about what those men said tonight."</w:t>
      </w:r>
    </w:p>
    <w:p w14:paraId="10D47837" w14:textId="77777777"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Beth leaned forward. "Me too. When they talked about not teaching the Bible at home, I thought about how you sit with us during family devotions. You explain Scripture carefully and make sure we understand, even when it takes time. I've never wondered if God's Word matters in our house."</w:t>
      </w:r>
    </w:p>
    <w:p w14:paraId="421481BD" w14:textId="77777777"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Ben nodded. "And when they talked about not praying with their families, I thought about how you pray with us before school, before tests, before hard days. It's never rushed. You take it seriously."</w:t>
      </w:r>
    </w:p>
    <w:p w14:paraId="5A663FFF" w14:textId="096BDDC9"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Then Ben paused. "And when they talked about yelling and being harsh, I remembered last week. You came in, admitted you were wrong, and asked us to forgive you in front of everyone. None of my friends' dads do that."</w:t>
      </w:r>
      <w:r>
        <w:rPr>
          <w:rFonts w:ascii="Times New Roman" w:hAnsi="Times New Roman" w:cs="Times New Roman"/>
          <w:sz w:val="28"/>
          <w:szCs w:val="28"/>
        </w:rPr>
        <w:t xml:space="preserve">  </w:t>
      </w:r>
      <w:r w:rsidRPr="00BD4E3A">
        <w:rPr>
          <w:rFonts w:ascii="Times New Roman" w:hAnsi="Times New Roman" w:cs="Times New Roman"/>
          <w:sz w:val="28"/>
          <w:szCs w:val="28"/>
        </w:rPr>
        <w:t>"Same," Beth said. "And you always explain why certain music or shows aren't allowed and how those choices connect to obeying God."</w:t>
      </w:r>
    </w:p>
    <w:p w14:paraId="1FB20E01" w14:textId="77777777"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Jane turned around in her seat. "The kids are right. Leadership in our home has always been shaped by consistency, humility, and love. Preparing the family to stand before God includes showing them how obedience looks, even when repentance is needed."</w:t>
      </w:r>
    </w:p>
    <w:p w14:paraId="0CCFF337" w14:textId="77777777"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John felt his throat tighten. Then the tears came. The kids noticed, and soon they were all crying. They got out, stood together in the driveway, and hugged.</w:t>
      </w:r>
    </w:p>
    <w:p w14:paraId="20B236F6" w14:textId="77777777"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John prayed and thanked God for His Word, for their church, for the responsibility God had given him. Jane prayed for continued faithfulness. The kids thanked God for their dad.</w:t>
      </w:r>
    </w:p>
    <w:p w14:paraId="6FF334C2" w14:textId="77777777"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That night marked something. Responsibility before God had borne fruit. John knew he'd one day stand before God, but he also saw that God was already at work in the lives of those entrusted to him.</w:t>
      </w:r>
    </w:p>
    <w:p w14:paraId="603BFBEC" w14:textId="77777777" w:rsidR="00BD4E3A" w:rsidRPr="00BD4E3A" w:rsidRDefault="00BD4E3A" w:rsidP="00BD4E3A">
      <w:pPr>
        <w:rPr>
          <w:rFonts w:ascii="Times New Roman" w:hAnsi="Times New Roman" w:cs="Times New Roman"/>
          <w:sz w:val="28"/>
          <w:szCs w:val="28"/>
        </w:rPr>
      </w:pPr>
      <w:r w:rsidRPr="00BD4E3A">
        <w:rPr>
          <w:rFonts w:ascii="Times New Roman" w:hAnsi="Times New Roman" w:cs="Times New Roman"/>
          <w:sz w:val="28"/>
          <w:szCs w:val="28"/>
        </w:rPr>
        <w:t>The week of learning had become a moment of seeing.</w:t>
      </w:r>
    </w:p>
    <w:p w14:paraId="783C79E7" w14:textId="77777777" w:rsidR="00BD4E3A" w:rsidRPr="00BD4E3A" w:rsidRDefault="00391F90" w:rsidP="00BD4E3A">
      <w:pPr>
        <w:rPr>
          <w:rFonts w:ascii="Times New Roman" w:hAnsi="Times New Roman" w:cs="Times New Roman"/>
          <w:sz w:val="28"/>
          <w:szCs w:val="28"/>
        </w:rPr>
      </w:pPr>
      <w:r>
        <w:rPr>
          <w:rFonts w:ascii="Times New Roman" w:hAnsi="Times New Roman" w:cs="Times New Roman"/>
          <w:noProof/>
          <w:sz w:val="28"/>
          <w:szCs w:val="28"/>
        </w:rPr>
        <w:pict w14:anchorId="5BF6F236">
          <v:rect id="_x0000_i1025" alt="" style="width:468pt;height:.05pt;mso-width-percent:0;mso-height-percent:0;mso-width-percent:0;mso-height-percent:0" o:hralign="center" o:hrstd="t" o:hr="t" fillcolor="#a0a0a0" stroked="f"/>
        </w:pict>
      </w:r>
    </w:p>
    <w:p w14:paraId="5DA7C9B3" w14:textId="0A280ED7" w:rsidR="0078355D" w:rsidRPr="0078355D" w:rsidRDefault="00BD4E3A" w:rsidP="0078355D">
      <w:pPr>
        <w:rPr>
          <w:rFonts w:ascii="Times New Roman" w:hAnsi="Times New Roman" w:cs="Times New Roman"/>
          <w:sz w:val="28"/>
          <w:szCs w:val="28"/>
        </w:rPr>
      </w:pPr>
      <w:r w:rsidRPr="00BD4E3A">
        <w:rPr>
          <w:rFonts w:ascii="Times New Roman" w:hAnsi="Times New Roman" w:cs="Times New Roman"/>
          <w:b/>
          <w:bCs/>
          <w:sz w:val="28"/>
          <w:szCs w:val="28"/>
        </w:rPr>
        <w:t>To Think About:</w:t>
      </w:r>
      <w:r w:rsidRPr="00BD4E3A">
        <w:rPr>
          <w:rFonts w:ascii="Times New Roman" w:hAnsi="Times New Roman" w:cs="Times New Roman"/>
          <w:sz w:val="28"/>
          <w:szCs w:val="28"/>
        </w:rPr>
        <w:t xml:space="preserve"> What do your children see when they watch you lead?</w:t>
      </w:r>
    </w:p>
    <w:sectPr w:rsidR="0078355D" w:rsidRPr="0078355D" w:rsidSect="00733EC1">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1536EB" w14:textId="77777777" w:rsidR="00391F90" w:rsidRDefault="00391F90" w:rsidP="00DC3731">
      <w:pPr>
        <w:spacing w:after="0" w:line="240" w:lineRule="auto"/>
      </w:pPr>
      <w:r>
        <w:separator/>
      </w:r>
    </w:p>
  </w:endnote>
  <w:endnote w:type="continuationSeparator" w:id="0">
    <w:p w14:paraId="04C5BEB0" w14:textId="77777777" w:rsidR="00391F90" w:rsidRDefault="00391F90"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6EE84A0E"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06DECFA"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66617ADB"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4B31D51" w14:textId="77777777" w:rsidR="00733EC1" w:rsidRDefault="00733E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894C9" w14:textId="77777777" w:rsidR="00391F90" w:rsidRDefault="00391F90" w:rsidP="00DC3731">
      <w:pPr>
        <w:spacing w:after="0" w:line="240" w:lineRule="auto"/>
      </w:pPr>
      <w:r>
        <w:separator/>
      </w:r>
    </w:p>
  </w:footnote>
  <w:footnote w:type="continuationSeparator" w:id="0">
    <w:p w14:paraId="2517FEB9" w14:textId="77777777" w:rsidR="00391F90" w:rsidRDefault="00391F90"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6C50A" w14:textId="1A77196C" w:rsidR="00DC3731" w:rsidRDefault="00F255FB" w:rsidP="00DC3731">
    <w:pPr>
      <w:pStyle w:val="Header"/>
      <w:jc w:val="center"/>
    </w:pPr>
    <w:r>
      <w:t>Five-Day Devotional</w:t>
    </w:r>
    <w:r w:rsidR="004C5491">
      <w:t xml:space="preserve"> – </w:t>
    </w:r>
    <w:r w:rsidR="00483B94">
      <w:t>Lesson 6 – A Husband’s Role – Feb 9-13</w:t>
    </w:r>
  </w:p>
  <w:p w14:paraId="5E81DA96" w14:textId="77777777" w:rsidR="004C5491" w:rsidRDefault="004C5491" w:rsidP="00DC373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E82"/>
    <w:rsid w:val="000A11EA"/>
    <w:rsid w:val="000E3147"/>
    <w:rsid w:val="00137194"/>
    <w:rsid w:val="00166ECA"/>
    <w:rsid w:val="002E012A"/>
    <w:rsid w:val="00341B55"/>
    <w:rsid w:val="00374E59"/>
    <w:rsid w:val="00391F90"/>
    <w:rsid w:val="003F7F1A"/>
    <w:rsid w:val="00414F38"/>
    <w:rsid w:val="0045016A"/>
    <w:rsid w:val="00483B94"/>
    <w:rsid w:val="004C5491"/>
    <w:rsid w:val="005B4C52"/>
    <w:rsid w:val="00686810"/>
    <w:rsid w:val="006948DB"/>
    <w:rsid w:val="006A6DD0"/>
    <w:rsid w:val="00733EC1"/>
    <w:rsid w:val="0078355D"/>
    <w:rsid w:val="00816E82"/>
    <w:rsid w:val="008D5880"/>
    <w:rsid w:val="008E3986"/>
    <w:rsid w:val="00911278"/>
    <w:rsid w:val="00972EBC"/>
    <w:rsid w:val="009D2A9A"/>
    <w:rsid w:val="009D6B28"/>
    <w:rsid w:val="00A1271B"/>
    <w:rsid w:val="00A42C13"/>
    <w:rsid w:val="00A63F4A"/>
    <w:rsid w:val="00A72462"/>
    <w:rsid w:val="00AA57DF"/>
    <w:rsid w:val="00B81ECF"/>
    <w:rsid w:val="00BD4E3A"/>
    <w:rsid w:val="00BE6759"/>
    <w:rsid w:val="00D466B2"/>
    <w:rsid w:val="00D54784"/>
    <w:rsid w:val="00DC3731"/>
    <w:rsid w:val="00EC78B7"/>
    <w:rsid w:val="00F255FB"/>
    <w:rsid w:val="00FB060C"/>
    <w:rsid w:val="00FC46F4"/>
    <w:rsid w:val="00FD0FAA"/>
    <w:rsid w:val="00FF61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F9C2A"/>
  <w15:chartTrackingRefBased/>
  <w15:docId w15:val="{FBECE110-3D95-C340-91F5-D7D2EEB81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19</TotalTime>
  <Pages>5</Pages>
  <Words>1759</Words>
  <Characters>8554</Characters>
  <Application>Microsoft Office Word</Application>
  <DocSecurity>0</DocSecurity>
  <Lines>150</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4</cp:revision>
  <cp:lastPrinted>2026-01-13T22:14:00Z</cp:lastPrinted>
  <dcterms:created xsi:type="dcterms:W3CDTF">2026-01-13T21:08:00Z</dcterms:created>
  <dcterms:modified xsi:type="dcterms:W3CDTF">2026-02-05T01:44:00Z</dcterms:modified>
</cp:coreProperties>
</file>